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C15B2" w14:textId="77777777" w:rsidR="00C77A9A" w:rsidRDefault="00A830B7" w:rsidP="00A830B7">
      <w:pPr>
        <w:tabs>
          <w:tab w:val="left" w:pos="1418"/>
          <w:tab w:val="left" w:pos="1701"/>
          <w:tab w:val="left" w:pos="1985"/>
        </w:tabs>
        <w:jc w:val="center"/>
        <w:rPr>
          <w:rFonts w:ascii="TH Sarabun New" w:hAnsi="TH Sarabun New" w:cs="TH Sarabun New"/>
          <w:b/>
          <w:bCs/>
          <w:spacing w:val="2"/>
          <w:sz w:val="32"/>
          <w:szCs w:val="32"/>
        </w:rPr>
      </w:pPr>
      <w:r w:rsidRPr="00A830B7">
        <w:rPr>
          <w:rFonts w:ascii="TH Sarabun New" w:hAnsi="TH Sarabun New" w:cs="TH Sarabun New"/>
          <w:b/>
          <w:bCs/>
          <w:sz w:val="36"/>
          <w:szCs w:val="36"/>
          <w:cs/>
        </w:rPr>
        <w:t>รายงานผลการใช้จ่ายงบประมาณ รอบ 6 เดือน ปีงบประมาณ พ.ศ. 2569</w:t>
      </w:r>
    </w:p>
    <w:p w14:paraId="3FD93BCF" w14:textId="77777777" w:rsidR="00A830B7" w:rsidRPr="00A830B7" w:rsidRDefault="00A830B7" w:rsidP="00A830B7">
      <w:pPr>
        <w:tabs>
          <w:tab w:val="left" w:pos="1418"/>
          <w:tab w:val="left" w:pos="1701"/>
          <w:tab w:val="left" w:pos="1985"/>
        </w:tabs>
        <w:jc w:val="center"/>
        <w:rPr>
          <w:rFonts w:ascii="TH Sarabun New" w:hAnsi="TH Sarabun New" w:cs="TH Sarabun New" w:hint="cs"/>
          <w:b/>
          <w:bCs/>
          <w:spacing w:val="2"/>
          <w:sz w:val="36"/>
          <w:szCs w:val="36"/>
        </w:rPr>
      </w:pPr>
      <w:r w:rsidRPr="00A830B7">
        <w:rPr>
          <w:rFonts w:ascii="TH Sarabun New" w:hAnsi="TH Sarabun New" w:cs="TH Sarabun New"/>
          <w:b/>
          <w:bCs/>
          <w:spacing w:val="2"/>
          <w:sz w:val="36"/>
          <w:szCs w:val="36"/>
          <w:cs/>
        </w:rPr>
        <w:t>(ตุลาคม 2568 - มีนาคม 2569)</w:t>
      </w:r>
    </w:p>
    <w:p w14:paraId="0BD84EA4" w14:textId="77777777" w:rsidR="00A830B7" w:rsidRDefault="00A830B7" w:rsidP="00A830B7">
      <w:pPr>
        <w:tabs>
          <w:tab w:val="left" w:pos="1418"/>
          <w:tab w:val="left" w:pos="1701"/>
          <w:tab w:val="left" w:pos="1985"/>
        </w:tabs>
        <w:jc w:val="center"/>
        <w:rPr>
          <w:rFonts w:ascii="TH Sarabun New" w:hAnsi="TH Sarabun New" w:cs="TH Sarabun New"/>
          <w:b/>
          <w:bCs/>
          <w:spacing w:val="2"/>
          <w:sz w:val="32"/>
          <w:szCs w:val="32"/>
        </w:rPr>
      </w:pPr>
      <w:r w:rsidRPr="00A830B7">
        <w:rPr>
          <w:rFonts w:ascii="TH Sarabun New" w:hAnsi="TH Sarabun New" w:cs="TH Sarabun New"/>
          <w:b/>
          <w:bCs/>
          <w:spacing w:val="2"/>
          <w:sz w:val="36"/>
          <w:szCs w:val="36"/>
          <w:cs/>
        </w:rPr>
        <w:t>สถานีตำรวจนครบาลพญาไท</w:t>
      </w:r>
    </w:p>
    <w:p w14:paraId="044DA646" w14:textId="77777777" w:rsidR="00A830B7" w:rsidRPr="00A830B7" w:rsidRDefault="00A830B7" w:rsidP="00A830B7">
      <w:pPr>
        <w:tabs>
          <w:tab w:val="left" w:pos="1418"/>
          <w:tab w:val="left" w:pos="1701"/>
          <w:tab w:val="left" w:pos="1985"/>
        </w:tabs>
        <w:jc w:val="center"/>
        <w:rPr>
          <w:rFonts w:ascii="TH Sarabun New" w:hAnsi="TH Sarabun New" w:cs="TH Sarabun New" w:hint="cs"/>
          <w:b/>
          <w:bCs/>
          <w:spacing w:val="2"/>
          <w:sz w:val="32"/>
          <w:szCs w:val="32"/>
          <w:cs/>
        </w:rPr>
      </w:pPr>
    </w:p>
    <w:p w14:paraId="31F083DA" w14:textId="77777777" w:rsidR="00C77A9A" w:rsidRPr="00412778" w:rsidRDefault="00C77A9A" w:rsidP="00A830B7">
      <w:pPr>
        <w:numPr>
          <w:ilvl w:val="0"/>
          <w:numId w:val="16"/>
        </w:numPr>
        <w:tabs>
          <w:tab w:val="left" w:pos="284"/>
        </w:tabs>
        <w:ind w:left="0" w:firstLine="0"/>
        <w:jc w:val="thaiDistribute"/>
        <w:rPr>
          <w:rFonts w:ascii="TH Sarabun New" w:hAnsi="TH Sarabun New" w:cs="TH Sarabun New"/>
          <w:spacing w:val="2"/>
          <w:sz w:val="32"/>
          <w:szCs w:val="32"/>
          <w:u w:val="single"/>
        </w:rPr>
      </w:pPr>
      <w:r w:rsidRPr="00412778">
        <w:rPr>
          <w:rFonts w:ascii="TH Sarabun New" w:hAnsi="TH Sarabun New" w:cs="TH Sarabun New"/>
          <w:b/>
          <w:bCs/>
          <w:spacing w:val="2"/>
          <w:sz w:val="32"/>
          <w:szCs w:val="32"/>
          <w:u w:val="single"/>
          <w:cs/>
        </w:rPr>
        <w:t>งบดำเนินงาน</w:t>
      </w:r>
      <w:r w:rsidRPr="00412778">
        <w:rPr>
          <w:rFonts w:ascii="TH Sarabun New" w:hAnsi="TH Sarabun New" w:cs="TH Sarabun New"/>
          <w:b/>
          <w:bCs/>
          <w:spacing w:val="2"/>
          <w:sz w:val="32"/>
          <w:szCs w:val="32"/>
          <w:u w:val="single"/>
        </w:rPr>
        <w:t>(</w:t>
      </w:r>
      <w:r w:rsidRPr="00412778">
        <w:rPr>
          <w:rFonts w:ascii="TH Sarabun New" w:hAnsi="TH Sarabun New" w:cs="TH Sarabun New"/>
          <w:b/>
          <w:bCs/>
          <w:spacing w:val="2"/>
          <w:sz w:val="32"/>
          <w:szCs w:val="32"/>
          <w:u w:val="single"/>
          <w:cs/>
        </w:rPr>
        <w:t>งบบริหารหน่วย)ได้รับจัดสรรงบประมาณ</w:t>
      </w:r>
      <w:r w:rsidRPr="00412778">
        <w:rPr>
          <w:rFonts w:ascii="TH Sarabun New" w:hAnsi="TH Sarabun New" w:cs="TH Sarabun New"/>
          <w:spacing w:val="2"/>
          <w:sz w:val="32"/>
          <w:szCs w:val="32"/>
          <w:u w:val="single"/>
          <w:cs/>
        </w:rPr>
        <w:t xml:space="preserve"> </w:t>
      </w:r>
      <w:r w:rsidRPr="00412778">
        <w:rPr>
          <w:rFonts w:ascii="TH Sarabun New" w:hAnsi="TH Sarabun New" w:cs="TH Sarabun New" w:hint="cs"/>
          <w:b/>
          <w:bCs/>
          <w:spacing w:val="2"/>
          <w:sz w:val="32"/>
          <w:szCs w:val="32"/>
          <w:u w:val="single"/>
          <w:cs/>
        </w:rPr>
        <w:t>(</w:t>
      </w:r>
      <w:r w:rsidR="00EA6472" w:rsidRPr="00412778">
        <w:rPr>
          <w:rFonts w:ascii="TH Sarabun New" w:hAnsi="TH Sarabun New" w:cs="TH Sarabun New" w:hint="cs"/>
          <w:b/>
          <w:bCs/>
          <w:spacing w:val="2"/>
          <w:sz w:val="32"/>
          <w:szCs w:val="32"/>
          <w:u w:val="single"/>
          <w:cs/>
        </w:rPr>
        <w:t>10</w:t>
      </w:r>
      <w:r w:rsidRPr="00412778">
        <w:rPr>
          <w:rFonts w:ascii="TH Sarabun New" w:hAnsi="TH Sarabun New" w:cs="TH Sarabun New" w:hint="cs"/>
          <w:b/>
          <w:bCs/>
          <w:spacing w:val="2"/>
          <w:sz w:val="32"/>
          <w:szCs w:val="32"/>
          <w:u w:val="single"/>
          <w:cs/>
        </w:rPr>
        <w:t>0</w:t>
      </w:r>
      <w:r w:rsidRPr="00412778">
        <w:rPr>
          <w:rFonts w:ascii="TH Sarabun New" w:hAnsi="TH Sarabun New" w:cs="TH Sarabun New"/>
          <w:b/>
          <w:bCs/>
          <w:spacing w:val="2"/>
          <w:sz w:val="32"/>
          <w:szCs w:val="32"/>
          <w:u w:val="single"/>
        </w:rPr>
        <w:t>%)</w:t>
      </w:r>
    </w:p>
    <w:p w14:paraId="72FF136A" w14:textId="77777777" w:rsidR="00C77A9A" w:rsidRPr="00876F6B" w:rsidRDefault="00C77A9A" w:rsidP="00A830B7">
      <w:pPr>
        <w:numPr>
          <w:ilvl w:val="0"/>
          <w:numId w:val="17"/>
        </w:numPr>
        <w:ind w:left="993" w:right="-1134" w:hanging="284"/>
        <w:jc w:val="thaiDistribute"/>
        <w:rPr>
          <w:rFonts w:ascii="TH Sarabun New" w:hAnsi="TH Sarabun New" w:cs="TH Sarabun New"/>
          <w:sz w:val="32"/>
          <w:szCs w:val="32"/>
        </w:rPr>
      </w:pPr>
      <w:r w:rsidRPr="00876F6B">
        <w:rPr>
          <w:rFonts w:ascii="TH Sarabun New" w:hAnsi="TH Sarabun New" w:cs="TH Sarabun New"/>
          <w:sz w:val="32"/>
          <w:szCs w:val="32"/>
          <w:cs/>
        </w:rPr>
        <w:t xml:space="preserve">ครั้งที่ 1 </w:t>
      </w:r>
      <w:r w:rsidRPr="00876F6B">
        <w:rPr>
          <w:rFonts w:ascii="TH Sarabun New" w:hAnsi="TH Sarabun New" w:cs="TH Sarabun New" w:hint="cs"/>
          <w:sz w:val="32"/>
          <w:szCs w:val="32"/>
          <w:cs/>
        </w:rPr>
        <w:t>ได้รับจัดสรร (ต.ค.6</w:t>
      </w:r>
      <w:r w:rsidR="00B009CA">
        <w:rPr>
          <w:rFonts w:ascii="TH Sarabun New" w:hAnsi="TH Sarabun New" w:cs="TH Sarabun New" w:hint="cs"/>
          <w:sz w:val="32"/>
          <w:szCs w:val="32"/>
          <w:cs/>
        </w:rPr>
        <w:t>8</w:t>
      </w:r>
      <w:r w:rsidRPr="00876F6B">
        <w:rPr>
          <w:rFonts w:ascii="TH Sarabun New" w:hAnsi="TH Sarabun New" w:cs="TH Sarabun New" w:hint="cs"/>
          <w:sz w:val="32"/>
          <w:szCs w:val="32"/>
          <w:cs/>
        </w:rPr>
        <w:t>-</w:t>
      </w:r>
      <w:r w:rsidR="00EA6472">
        <w:rPr>
          <w:rFonts w:ascii="TH Sarabun New" w:hAnsi="TH Sarabun New" w:cs="TH Sarabun New" w:hint="cs"/>
          <w:sz w:val="32"/>
          <w:szCs w:val="32"/>
          <w:cs/>
        </w:rPr>
        <w:t>มี.ค</w:t>
      </w:r>
      <w:r w:rsidRPr="00876F6B">
        <w:rPr>
          <w:rFonts w:ascii="TH Sarabun New" w:hAnsi="TH Sarabun New" w:cs="TH Sarabun New" w:hint="cs"/>
          <w:sz w:val="32"/>
          <w:szCs w:val="32"/>
          <w:cs/>
        </w:rPr>
        <w:t>.6</w:t>
      </w:r>
      <w:r w:rsidR="00B009CA">
        <w:rPr>
          <w:rFonts w:ascii="TH Sarabun New" w:hAnsi="TH Sarabun New" w:cs="TH Sarabun New" w:hint="cs"/>
          <w:sz w:val="32"/>
          <w:szCs w:val="32"/>
          <w:cs/>
        </w:rPr>
        <w:t>9</w:t>
      </w:r>
      <w:r w:rsidR="00EA647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876F6B">
        <w:rPr>
          <w:rFonts w:ascii="TH Sarabun New" w:hAnsi="TH Sarabun New" w:cs="TH Sarabun New" w:hint="cs"/>
          <w:sz w:val="32"/>
          <w:szCs w:val="32"/>
          <w:cs/>
        </w:rPr>
        <w:t>(</w:t>
      </w:r>
      <w:r w:rsidR="00EA6472">
        <w:rPr>
          <w:rFonts w:ascii="TH Sarabun New" w:hAnsi="TH Sarabun New" w:cs="TH Sarabun New" w:hint="cs"/>
          <w:sz w:val="32"/>
          <w:szCs w:val="32"/>
          <w:cs/>
        </w:rPr>
        <w:t>6</w:t>
      </w:r>
      <w:r w:rsidRPr="00876F6B">
        <w:rPr>
          <w:rFonts w:ascii="TH Sarabun New" w:hAnsi="TH Sarabun New" w:cs="TH Sarabun New" w:hint="cs"/>
          <w:sz w:val="32"/>
          <w:szCs w:val="32"/>
          <w:cs/>
        </w:rPr>
        <w:t>เดือน))</w:t>
      </w:r>
      <w:r w:rsidRPr="00876F6B">
        <w:rPr>
          <w:rFonts w:ascii="TH Sarabun New" w:hAnsi="TH Sarabun New" w:cs="TH Sarabun New"/>
          <w:sz w:val="32"/>
          <w:szCs w:val="32"/>
        </w:rPr>
        <w:tab/>
      </w:r>
      <w:r w:rsidRPr="00876F6B">
        <w:rPr>
          <w:rFonts w:ascii="TH Sarabun New" w:hAnsi="TH Sarabun New" w:cs="TH Sarabun New"/>
          <w:sz w:val="32"/>
          <w:szCs w:val="32"/>
          <w:cs/>
        </w:rPr>
        <w:t>จำนวน</w:t>
      </w:r>
      <w:r w:rsidRPr="00876F6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F561D">
        <w:rPr>
          <w:rFonts w:ascii="TH Sarabun New" w:hAnsi="TH Sarabun New" w:cs="TH Sarabun New" w:hint="cs"/>
          <w:sz w:val="32"/>
          <w:szCs w:val="32"/>
          <w:cs/>
        </w:rPr>
        <w:t>5,000,900</w:t>
      </w:r>
      <w:r w:rsidRPr="00876F6B">
        <w:rPr>
          <w:rFonts w:ascii="TH Sarabun New" w:hAnsi="TH Sarabun New" w:cs="TH Sarabun New"/>
          <w:sz w:val="32"/>
          <w:szCs w:val="32"/>
        </w:rPr>
        <w:t>.-</w:t>
      </w:r>
      <w:r w:rsidRPr="00876F6B">
        <w:rPr>
          <w:rFonts w:ascii="TH Sarabun New" w:hAnsi="TH Sarabun New" w:cs="TH Sarabun New"/>
          <w:sz w:val="32"/>
          <w:szCs w:val="32"/>
          <w:cs/>
        </w:rPr>
        <w:t>บาท</w:t>
      </w:r>
    </w:p>
    <w:p w14:paraId="3E98C5D0" w14:textId="77777777" w:rsidR="00C77A9A" w:rsidRPr="00876F6B" w:rsidRDefault="00C77A9A" w:rsidP="00A830B7">
      <w:pPr>
        <w:numPr>
          <w:ilvl w:val="0"/>
          <w:numId w:val="17"/>
        </w:numPr>
        <w:ind w:left="993" w:right="-1134" w:hanging="284"/>
        <w:jc w:val="thaiDistribute"/>
        <w:rPr>
          <w:rFonts w:ascii="TH Sarabun New" w:hAnsi="TH Sarabun New" w:cs="TH Sarabun New" w:hint="cs"/>
          <w:sz w:val="32"/>
          <w:szCs w:val="32"/>
        </w:rPr>
      </w:pPr>
      <w:r w:rsidRPr="00876F6B">
        <w:rPr>
          <w:rFonts w:ascii="TH Sarabun New" w:hAnsi="TH Sarabun New" w:cs="TH Sarabun New"/>
          <w:sz w:val="32"/>
          <w:szCs w:val="32"/>
          <w:cs/>
        </w:rPr>
        <w:t xml:space="preserve">ครั้งที่ </w:t>
      </w:r>
      <w:r w:rsidRPr="00876F6B">
        <w:rPr>
          <w:rFonts w:ascii="TH Sarabun New" w:hAnsi="TH Sarabun New" w:cs="TH Sarabun New" w:hint="cs"/>
          <w:sz w:val="32"/>
          <w:szCs w:val="32"/>
          <w:cs/>
        </w:rPr>
        <w:t>2</w:t>
      </w:r>
      <w:r w:rsidRPr="00876F6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304C0">
        <w:rPr>
          <w:rFonts w:ascii="TH Sarabun New" w:hAnsi="TH Sarabun New" w:cs="TH Sarabun New" w:hint="cs"/>
          <w:sz w:val="32"/>
          <w:szCs w:val="32"/>
          <w:cs/>
        </w:rPr>
        <w:t>ยังไม่</w:t>
      </w:r>
      <w:r w:rsidRPr="00876F6B">
        <w:rPr>
          <w:rFonts w:ascii="TH Sarabun New" w:hAnsi="TH Sarabun New" w:cs="TH Sarabun New" w:hint="cs"/>
          <w:sz w:val="32"/>
          <w:szCs w:val="32"/>
          <w:cs/>
        </w:rPr>
        <w:t>ได้รับจัดสรร (</w:t>
      </w:r>
      <w:r w:rsidR="00EA6472">
        <w:rPr>
          <w:rFonts w:ascii="TH Sarabun New" w:hAnsi="TH Sarabun New" w:cs="TH Sarabun New" w:hint="cs"/>
          <w:sz w:val="32"/>
          <w:szCs w:val="32"/>
          <w:cs/>
        </w:rPr>
        <w:t>เม.ย.</w:t>
      </w:r>
      <w:r w:rsidRPr="00876F6B">
        <w:rPr>
          <w:rFonts w:ascii="TH Sarabun New" w:hAnsi="TH Sarabun New" w:cs="TH Sarabun New" w:hint="cs"/>
          <w:sz w:val="32"/>
          <w:szCs w:val="32"/>
          <w:cs/>
        </w:rPr>
        <w:t>-ก.ย.6</w:t>
      </w:r>
      <w:r w:rsidR="00B009CA">
        <w:rPr>
          <w:rFonts w:ascii="TH Sarabun New" w:hAnsi="TH Sarabun New" w:cs="TH Sarabun New" w:hint="cs"/>
          <w:sz w:val="32"/>
          <w:szCs w:val="32"/>
          <w:cs/>
        </w:rPr>
        <w:t>9</w:t>
      </w:r>
      <w:r w:rsidRPr="00876F6B">
        <w:rPr>
          <w:rFonts w:ascii="TH Sarabun New" w:hAnsi="TH Sarabun New" w:cs="TH Sarabun New" w:hint="cs"/>
          <w:sz w:val="32"/>
          <w:szCs w:val="32"/>
          <w:cs/>
        </w:rPr>
        <w:t xml:space="preserve"> (</w:t>
      </w:r>
      <w:r w:rsidR="005304C0">
        <w:rPr>
          <w:rFonts w:ascii="TH Sarabun New" w:hAnsi="TH Sarabun New" w:cs="TH Sarabun New" w:hint="cs"/>
          <w:sz w:val="32"/>
          <w:szCs w:val="32"/>
          <w:cs/>
        </w:rPr>
        <w:t>6</w:t>
      </w:r>
      <w:r w:rsidRPr="00876F6B">
        <w:rPr>
          <w:rFonts w:ascii="TH Sarabun New" w:hAnsi="TH Sarabun New" w:cs="TH Sarabun New" w:hint="cs"/>
          <w:sz w:val="32"/>
          <w:szCs w:val="32"/>
          <w:cs/>
        </w:rPr>
        <w:t>เดือน</w:t>
      </w:r>
      <w:r w:rsidR="00204D47">
        <w:rPr>
          <w:rFonts w:ascii="TH Sarabun New" w:hAnsi="TH Sarabun New" w:cs="TH Sarabun New" w:hint="cs"/>
          <w:sz w:val="32"/>
          <w:szCs w:val="32"/>
          <w:cs/>
        </w:rPr>
        <w:t>หลัง</w:t>
      </w:r>
      <w:r w:rsidRPr="00876F6B">
        <w:rPr>
          <w:rFonts w:ascii="TH Sarabun New" w:hAnsi="TH Sarabun New" w:cs="TH Sarabun New" w:hint="cs"/>
          <w:sz w:val="32"/>
          <w:szCs w:val="32"/>
          <w:cs/>
        </w:rPr>
        <w:t>))</w:t>
      </w:r>
      <w:r w:rsidR="005304C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05E9A398" w14:textId="77777777" w:rsidR="00C77A9A" w:rsidRPr="00876F6B" w:rsidRDefault="00C77A9A" w:rsidP="00A830B7">
      <w:pPr>
        <w:tabs>
          <w:tab w:val="left" w:pos="1276"/>
          <w:tab w:val="left" w:pos="3828"/>
          <w:tab w:val="right" w:pos="6096"/>
          <w:tab w:val="right" w:pos="6521"/>
          <w:tab w:val="left" w:pos="6663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876F6B">
        <w:rPr>
          <w:rFonts w:ascii="TH Sarabun New" w:hAnsi="TH Sarabun New" w:cs="TH Sarabun New"/>
          <w:sz w:val="32"/>
          <w:szCs w:val="32"/>
          <w:cs/>
        </w:rPr>
        <w:tab/>
        <w:t>ใช้จ่ายไปแล้ว จำนวน</w:t>
      </w:r>
      <w:r w:rsidR="00A41FE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D268C" w:rsidRPr="00FD268C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204D47" w:rsidRPr="00204D47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5F561D">
        <w:rPr>
          <w:rFonts w:ascii="TH Sarabun New" w:hAnsi="TH Sarabun New" w:cs="TH Sarabun New" w:hint="cs"/>
          <w:color w:val="FF0000"/>
          <w:sz w:val="32"/>
          <w:szCs w:val="32"/>
          <w:cs/>
        </w:rPr>
        <w:t>4,767,263.68</w:t>
      </w:r>
      <w:r w:rsidR="00204D47" w:rsidRPr="00204D47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FD268C" w:rsidRPr="00FD268C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Pr="00876F6B">
        <w:rPr>
          <w:rFonts w:ascii="TH Sarabun New" w:hAnsi="TH Sarabun New" w:cs="TH Sarabun New"/>
          <w:sz w:val="32"/>
          <w:szCs w:val="32"/>
          <w:cs/>
        </w:rPr>
        <w:t>บาท</w:t>
      </w:r>
      <w:r w:rsidRPr="00876F6B">
        <w:rPr>
          <w:rFonts w:ascii="TH Sarabun New" w:hAnsi="TH Sarabun New" w:cs="TH Sarabun New"/>
          <w:sz w:val="32"/>
          <w:szCs w:val="32"/>
          <w:cs/>
        </w:rPr>
        <w:tab/>
      </w:r>
      <w:r w:rsidRPr="00876F6B">
        <w:rPr>
          <w:rFonts w:ascii="TH Sarabun New" w:hAnsi="TH Sarabun New" w:cs="TH Sarabun New"/>
          <w:sz w:val="32"/>
          <w:szCs w:val="32"/>
        </w:rPr>
        <w:t>(</w:t>
      </w:r>
      <w:r w:rsidRPr="00876F6B">
        <w:rPr>
          <w:rFonts w:ascii="TH Sarabun New" w:hAnsi="TH Sarabun New" w:cs="TH Sarabun New"/>
          <w:sz w:val="32"/>
          <w:szCs w:val="32"/>
          <w:cs/>
        </w:rPr>
        <w:t>คิดเป็น</w:t>
      </w:r>
      <w:r w:rsidRPr="00876F6B">
        <w:rPr>
          <w:rFonts w:ascii="TH Sarabun New" w:hAnsi="TH Sarabun New" w:cs="TH Sarabun New" w:hint="cs"/>
          <w:sz w:val="32"/>
          <w:szCs w:val="32"/>
          <w:cs/>
        </w:rPr>
        <w:t>ยอดใช้จ่าย</w:t>
      </w:r>
      <w:r w:rsidRPr="00876F6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F561D">
        <w:rPr>
          <w:rFonts w:ascii="TH Sarabun New" w:hAnsi="TH Sarabun New" w:cs="TH Sarabun New" w:hint="cs"/>
          <w:sz w:val="32"/>
          <w:szCs w:val="32"/>
          <w:cs/>
        </w:rPr>
        <w:t>95</w:t>
      </w:r>
      <w:r w:rsidRPr="00876F6B">
        <w:rPr>
          <w:rFonts w:ascii="TH Sarabun New" w:hAnsi="TH Sarabun New" w:cs="TH Sarabun New"/>
          <w:sz w:val="32"/>
          <w:szCs w:val="32"/>
          <w:cs/>
        </w:rPr>
        <w:t>.</w:t>
      </w:r>
      <w:r w:rsidR="005F561D">
        <w:rPr>
          <w:rFonts w:ascii="TH Sarabun New" w:hAnsi="TH Sarabun New" w:cs="TH Sarabun New" w:hint="cs"/>
          <w:sz w:val="32"/>
          <w:szCs w:val="32"/>
          <w:cs/>
        </w:rPr>
        <w:t>33</w:t>
      </w:r>
      <w:r w:rsidRPr="00876F6B">
        <w:rPr>
          <w:rFonts w:ascii="TH Sarabun New" w:hAnsi="TH Sarabun New" w:cs="TH Sarabun New"/>
          <w:sz w:val="32"/>
          <w:szCs w:val="32"/>
        </w:rPr>
        <w:t>%</w:t>
      </w:r>
      <w:r w:rsidRPr="00876F6B">
        <w:rPr>
          <w:rFonts w:ascii="TH Sarabun New" w:hAnsi="TH Sarabun New" w:cs="TH Sarabun New" w:hint="cs"/>
          <w:sz w:val="32"/>
          <w:szCs w:val="32"/>
          <w:cs/>
        </w:rPr>
        <w:t>)</w:t>
      </w:r>
      <w:r w:rsidRPr="00876F6B">
        <w:rPr>
          <w:rFonts w:ascii="TH Sarabun New" w:hAnsi="TH Sarabun New" w:cs="TH Sarabun New"/>
          <w:sz w:val="32"/>
          <w:szCs w:val="32"/>
        </w:rPr>
        <w:t xml:space="preserve"> </w:t>
      </w:r>
    </w:p>
    <w:p w14:paraId="6F35A853" w14:textId="77777777" w:rsidR="00C77A9A" w:rsidRPr="00DA2B4E" w:rsidRDefault="00C77A9A" w:rsidP="00A830B7">
      <w:pPr>
        <w:tabs>
          <w:tab w:val="left" w:pos="1276"/>
          <w:tab w:val="left" w:pos="3828"/>
          <w:tab w:val="right" w:pos="6096"/>
          <w:tab w:val="right" w:pos="6521"/>
          <w:tab w:val="left" w:pos="6663"/>
        </w:tabs>
        <w:jc w:val="thaiDistribute"/>
        <w:rPr>
          <w:rFonts w:ascii="TH Sarabun New" w:hAnsi="TH Sarabun New" w:cs="TH Sarabun New" w:hint="cs"/>
          <w:b/>
          <w:bCs/>
          <w:spacing w:val="-6"/>
          <w:sz w:val="32"/>
          <w:szCs w:val="32"/>
          <w:cs/>
        </w:rPr>
      </w:pPr>
      <w:r w:rsidRPr="001423EB">
        <w:rPr>
          <w:rFonts w:ascii="TH Sarabun New" w:hAnsi="TH Sarabun New" w:cs="TH Sarabun New"/>
          <w:b/>
          <w:bCs/>
          <w:spacing w:val="2"/>
          <w:sz w:val="32"/>
          <w:szCs w:val="32"/>
          <w:cs/>
        </w:rPr>
        <w:tab/>
      </w:r>
      <w:r w:rsidRPr="00EF3013">
        <w:rPr>
          <w:rFonts w:ascii="TH Sarabun New" w:hAnsi="TH Sarabun New" w:cs="TH Sarabun New"/>
          <w:b/>
          <w:bCs/>
          <w:spacing w:val="-6"/>
          <w:sz w:val="32"/>
          <w:szCs w:val="32"/>
          <w:highlight w:val="yellow"/>
          <w:u w:val="single"/>
          <w:cs/>
        </w:rPr>
        <w:t>คงเหลือ</w:t>
      </w:r>
      <w:r w:rsidRPr="00EF3013">
        <w:rPr>
          <w:rFonts w:ascii="TH Sarabun New" w:hAnsi="TH Sarabun New" w:cs="TH Sarabun New"/>
          <w:spacing w:val="-6"/>
          <w:sz w:val="32"/>
          <w:szCs w:val="32"/>
          <w:highlight w:val="yellow"/>
          <w:cs/>
        </w:rPr>
        <w:t>เงินงบประมาณ</w:t>
      </w:r>
      <w:r w:rsidR="00A41FEE">
        <w:rPr>
          <w:rFonts w:ascii="TH Sarabun New" w:hAnsi="TH Sarabun New" w:cs="TH Sarabun New" w:hint="cs"/>
          <w:spacing w:val="-6"/>
          <w:sz w:val="32"/>
          <w:szCs w:val="32"/>
          <w:highlight w:val="yellow"/>
          <w:cs/>
        </w:rPr>
        <w:t xml:space="preserve"> </w:t>
      </w:r>
      <w:r w:rsidRPr="00EF3013">
        <w:rPr>
          <w:rFonts w:ascii="TH Sarabun New" w:hAnsi="TH Sarabun New" w:cs="TH Sarabun New"/>
          <w:spacing w:val="-6"/>
          <w:sz w:val="32"/>
          <w:szCs w:val="32"/>
          <w:highlight w:val="yellow"/>
          <w:cs/>
        </w:rPr>
        <w:t>จำนวน</w:t>
      </w:r>
      <w:r w:rsidRPr="00EF3013">
        <w:rPr>
          <w:rFonts w:ascii="TH Sarabun New" w:hAnsi="TH Sarabun New" w:cs="TH Sarabun New" w:hint="cs"/>
          <w:spacing w:val="-6"/>
          <w:sz w:val="32"/>
          <w:szCs w:val="32"/>
          <w:highlight w:val="yellow"/>
          <w:cs/>
        </w:rPr>
        <w:t xml:space="preserve"> </w:t>
      </w:r>
      <w:r w:rsidR="005F561D">
        <w:rPr>
          <w:rFonts w:ascii="TH Sarabun New" w:hAnsi="TH Sarabun New" w:cs="TH Sarabun New" w:hint="cs"/>
          <w:b/>
          <w:bCs/>
          <w:spacing w:val="-6"/>
          <w:sz w:val="32"/>
          <w:szCs w:val="32"/>
          <w:highlight w:val="yellow"/>
          <w:cs/>
        </w:rPr>
        <w:t>233,636.32</w:t>
      </w:r>
      <w:r w:rsidRPr="00EF3013">
        <w:rPr>
          <w:rFonts w:ascii="TH Sarabun New" w:hAnsi="TH Sarabun New" w:cs="TH Sarabun New"/>
          <w:b/>
          <w:bCs/>
          <w:spacing w:val="-6"/>
          <w:sz w:val="32"/>
          <w:szCs w:val="32"/>
          <w:highlight w:val="yellow"/>
          <w:cs/>
        </w:rPr>
        <w:t xml:space="preserve"> </w:t>
      </w:r>
      <w:r w:rsidRPr="00EF3013">
        <w:rPr>
          <w:rFonts w:ascii="TH Sarabun New" w:hAnsi="TH Sarabun New" w:cs="TH Sarabun New"/>
          <w:spacing w:val="-6"/>
          <w:sz w:val="32"/>
          <w:szCs w:val="32"/>
          <w:highlight w:val="yellow"/>
          <w:cs/>
        </w:rPr>
        <w:tab/>
        <w:t>บาท</w:t>
      </w:r>
      <w:r w:rsidRPr="00EF3013">
        <w:rPr>
          <w:rFonts w:ascii="TH Sarabun New" w:hAnsi="TH Sarabun New" w:cs="TH Sarabun New"/>
          <w:spacing w:val="-6"/>
          <w:sz w:val="32"/>
          <w:szCs w:val="32"/>
          <w:highlight w:val="yellow"/>
        </w:rPr>
        <w:t>(</w:t>
      </w:r>
      <w:r w:rsidRPr="00EF3013">
        <w:rPr>
          <w:rFonts w:ascii="TH Sarabun New" w:hAnsi="TH Sarabun New" w:cs="TH Sarabun New"/>
          <w:spacing w:val="-6"/>
          <w:sz w:val="32"/>
          <w:szCs w:val="32"/>
          <w:highlight w:val="yellow"/>
          <w:cs/>
        </w:rPr>
        <w:t>คิดเป็น</w:t>
      </w:r>
      <w:r w:rsidRPr="00EF3013">
        <w:rPr>
          <w:rFonts w:ascii="TH Sarabun New" w:hAnsi="TH Sarabun New" w:cs="TH Sarabun New" w:hint="cs"/>
          <w:spacing w:val="-6"/>
          <w:sz w:val="32"/>
          <w:szCs w:val="32"/>
          <w:highlight w:val="yellow"/>
          <w:cs/>
        </w:rPr>
        <w:t xml:space="preserve">งบประมาณคงเหลือ </w:t>
      </w:r>
      <w:r w:rsidR="005F561D">
        <w:rPr>
          <w:rFonts w:ascii="TH Sarabun New" w:hAnsi="TH Sarabun New" w:cs="TH Sarabun New" w:hint="cs"/>
          <w:spacing w:val="-6"/>
          <w:sz w:val="32"/>
          <w:szCs w:val="32"/>
          <w:highlight w:val="yellow"/>
          <w:cs/>
        </w:rPr>
        <w:t>4</w:t>
      </w:r>
      <w:r w:rsidRPr="00EF3013">
        <w:rPr>
          <w:rFonts w:ascii="TH Sarabun New" w:hAnsi="TH Sarabun New" w:cs="TH Sarabun New" w:hint="cs"/>
          <w:spacing w:val="-6"/>
          <w:sz w:val="32"/>
          <w:szCs w:val="32"/>
          <w:highlight w:val="yellow"/>
          <w:cs/>
        </w:rPr>
        <w:t>.</w:t>
      </w:r>
      <w:r w:rsidR="005F561D">
        <w:rPr>
          <w:rFonts w:ascii="TH Sarabun New" w:hAnsi="TH Sarabun New" w:cs="TH Sarabun New" w:hint="cs"/>
          <w:spacing w:val="-6"/>
          <w:sz w:val="32"/>
          <w:szCs w:val="32"/>
          <w:highlight w:val="yellow"/>
          <w:cs/>
        </w:rPr>
        <w:t>67</w:t>
      </w:r>
      <w:r w:rsidRPr="00EF3013">
        <w:rPr>
          <w:rFonts w:ascii="TH Sarabun New" w:hAnsi="TH Sarabun New" w:cs="TH Sarabun New"/>
          <w:spacing w:val="-6"/>
          <w:sz w:val="32"/>
          <w:szCs w:val="32"/>
          <w:highlight w:val="yellow"/>
        </w:rPr>
        <w:t>%</w:t>
      </w:r>
      <w:r w:rsidRPr="00EF3013">
        <w:rPr>
          <w:rFonts w:ascii="TH Sarabun New" w:hAnsi="TH Sarabun New" w:cs="TH Sarabun New" w:hint="cs"/>
          <w:spacing w:val="-6"/>
          <w:sz w:val="32"/>
          <w:szCs w:val="32"/>
          <w:highlight w:val="yellow"/>
          <w:cs/>
        </w:rPr>
        <w:t>)</w:t>
      </w:r>
    </w:p>
    <w:p w14:paraId="78877B80" w14:textId="77777777" w:rsidR="00C77A9A" w:rsidRPr="00EA3F21" w:rsidRDefault="00C77A9A" w:rsidP="00A830B7">
      <w:pPr>
        <w:tabs>
          <w:tab w:val="left" w:pos="1418"/>
          <w:tab w:val="left" w:pos="3828"/>
          <w:tab w:val="right" w:pos="6096"/>
          <w:tab w:val="right" w:pos="6521"/>
          <w:tab w:val="left" w:pos="6663"/>
        </w:tabs>
        <w:jc w:val="thaiDistribute"/>
        <w:rPr>
          <w:rFonts w:ascii="TH Sarabun New" w:hAnsi="TH Sarabun New" w:cs="TH Sarabun New" w:hint="cs"/>
          <w:spacing w:val="2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pacing w:val="2"/>
          <w:sz w:val="32"/>
          <w:szCs w:val="32"/>
        </w:rPr>
        <w:tab/>
      </w:r>
      <w:r w:rsidRPr="00EA3F21">
        <w:rPr>
          <w:rFonts w:ascii="TH Sarabun New" w:hAnsi="TH Sarabun New" w:cs="TH Sarabun New"/>
          <w:spacing w:val="2"/>
          <w:sz w:val="32"/>
          <w:szCs w:val="32"/>
        </w:rPr>
        <w:t>***</w:t>
      </w:r>
      <w:r w:rsidRPr="00EA3F21">
        <w:rPr>
          <w:rFonts w:ascii="TH Sarabun New" w:hAnsi="TH Sarabun New" w:cs="TH Sarabun New" w:hint="cs"/>
          <w:b/>
          <w:bCs/>
          <w:spacing w:val="2"/>
          <w:sz w:val="32"/>
          <w:szCs w:val="32"/>
          <w:cs/>
        </w:rPr>
        <w:t>เงินในงบดำเนินงาน</w:t>
      </w:r>
      <w:r w:rsidRPr="00EA3F21"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การใช้จ่ายเป็นการใช้จ่ายเพื่อรายจ่ายที่เกิด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ขึ้น</w:t>
      </w:r>
      <w:r w:rsidRPr="00EA3F21">
        <w:rPr>
          <w:rFonts w:ascii="TH Sarabun New" w:hAnsi="TH Sarabun New" w:cs="TH Sarabun New" w:hint="cs"/>
          <w:spacing w:val="2"/>
          <w:sz w:val="32"/>
          <w:szCs w:val="32"/>
          <w:cs/>
        </w:rPr>
        <w:t>ประจำ</w:t>
      </w:r>
      <w:r w:rsidRPr="00EA3F21">
        <w:rPr>
          <w:rFonts w:ascii="TH Sarabun New" w:hAnsi="TH Sarabun New" w:cs="TH Sarabun New"/>
          <w:spacing w:val="2"/>
          <w:sz w:val="32"/>
          <w:szCs w:val="32"/>
          <w:cs/>
        </w:rPr>
        <w:br/>
      </w:r>
      <w:r w:rsidRPr="00EA3F21"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การเบิกจ่ายเป็นไปตามวงรอบกำหนดส่งของงานเป็นรายเดือน เช่น ค่าน้ำมันเชื้อเพลิงทำเอกสารเบิกจ่าย ภายในวันที่ 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15</w:t>
      </w:r>
      <w:r w:rsidRPr="00EA3F21"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ของเดือนถัดไป (ทำหลังจากได้รับใบแจ้งยอด</w:t>
      </w:r>
      <w:r w:rsidR="00A830B7" w:rsidRPr="00EA3F21">
        <w:rPr>
          <w:rFonts w:ascii="TH Sarabun New" w:hAnsi="TH Sarabun New" w:cs="TH Sarabun New" w:hint="cs"/>
          <w:spacing w:val="2"/>
          <w:sz w:val="32"/>
          <w:szCs w:val="32"/>
          <w:cs/>
        </w:rPr>
        <w:t>)</w:t>
      </w:r>
      <w:r w:rsidR="00A830B7">
        <w:rPr>
          <w:rFonts w:ascii="TH Sarabun New" w:hAnsi="TH Sarabun New" w:cs="TH Sarabun New" w:hint="cs"/>
          <w:spacing w:val="2"/>
          <w:sz w:val="32"/>
          <w:szCs w:val="32"/>
        </w:rPr>
        <w:t>,</w:t>
      </w:r>
      <w:r w:rsidR="00A830B7"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ค่าเช่าเครื่องถ่ายเอกสาร</w:t>
      </w:r>
      <w:r w:rsidR="00204D47"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ภายในวันที่ 5 ของเดือนถัดไป 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เป็นต้น</w:t>
      </w:r>
    </w:p>
    <w:p w14:paraId="0099C761" w14:textId="77777777" w:rsidR="00C77A9A" w:rsidRDefault="00C77A9A" w:rsidP="00A830B7">
      <w:pPr>
        <w:tabs>
          <w:tab w:val="left" w:pos="1418"/>
          <w:tab w:val="left" w:pos="3828"/>
          <w:tab w:val="right" w:pos="6096"/>
          <w:tab w:val="right" w:pos="6521"/>
          <w:tab w:val="left" w:pos="6663"/>
        </w:tabs>
        <w:jc w:val="thaiDistribute"/>
        <w:rPr>
          <w:rFonts w:ascii="TH Sarabun New" w:hAnsi="TH Sarabun New" w:cs="TH Sarabun New"/>
          <w:b/>
          <w:bCs/>
          <w:spacing w:val="2"/>
          <w:sz w:val="32"/>
          <w:szCs w:val="32"/>
          <w:u w:val="single"/>
        </w:rPr>
      </w:pPr>
      <w:r>
        <w:rPr>
          <w:rFonts w:ascii="TH Sarabun New" w:hAnsi="TH Sarabun New" w:cs="TH Sarabun New"/>
          <w:b/>
          <w:bCs/>
          <w:spacing w:val="2"/>
          <w:sz w:val="32"/>
          <w:szCs w:val="32"/>
        </w:rPr>
        <w:tab/>
      </w:r>
      <w:r w:rsidRPr="009F530C">
        <w:rPr>
          <w:rFonts w:ascii="TH Sarabun New" w:hAnsi="TH Sarabun New" w:cs="TH Sarabun New" w:hint="cs"/>
          <w:b/>
          <w:bCs/>
          <w:spacing w:val="2"/>
          <w:sz w:val="32"/>
          <w:szCs w:val="32"/>
          <w:u w:val="single"/>
          <w:cs/>
        </w:rPr>
        <w:t xml:space="preserve">สรุปปัญหาและอุปสรรค </w:t>
      </w:r>
      <w:r>
        <w:rPr>
          <w:rFonts w:ascii="TH Sarabun New" w:hAnsi="TH Sarabun New" w:cs="TH Sarabun New" w:hint="cs"/>
          <w:b/>
          <w:bCs/>
          <w:spacing w:val="2"/>
          <w:sz w:val="32"/>
          <w:szCs w:val="32"/>
          <w:u w:val="single"/>
          <w:cs/>
        </w:rPr>
        <w:t xml:space="preserve"> </w:t>
      </w:r>
    </w:p>
    <w:p w14:paraId="26827AAE" w14:textId="77777777" w:rsidR="00C77A9A" w:rsidRDefault="00C77A9A" w:rsidP="00A830B7">
      <w:pPr>
        <w:tabs>
          <w:tab w:val="left" w:pos="1418"/>
          <w:tab w:val="left" w:pos="3828"/>
          <w:tab w:val="right" w:pos="6096"/>
          <w:tab w:val="right" w:pos="6521"/>
          <w:tab w:val="left" w:pos="6663"/>
        </w:tabs>
        <w:jc w:val="thaiDistribute"/>
        <w:rPr>
          <w:rFonts w:ascii="TH Sarabun New" w:hAnsi="TH Sarabun New" w:cs="TH Sarabun New"/>
          <w:spacing w:val="2"/>
          <w:sz w:val="32"/>
          <w:szCs w:val="32"/>
        </w:rPr>
      </w:pPr>
      <w:r w:rsidRPr="009F530C">
        <w:rPr>
          <w:rFonts w:ascii="TH Sarabun New" w:hAnsi="TH Sarabun New" w:cs="TH Sarabun New"/>
          <w:b/>
          <w:bCs/>
          <w:spacing w:val="2"/>
          <w:sz w:val="32"/>
          <w:szCs w:val="32"/>
          <w:cs/>
        </w:rPr>
        <w:tab/>
      </w:r>
      <w:r w:rsidRPr="009F530C"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งบดำเนินงาน(งบบริหารหน่วย) 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ที่ได้รับจัดสรรมา บก.น.1 ประมาณการจัดสรรเป็นมา </w:t>
      </w:r>
      <w:r w:rsidR="00984E97">
        <w:rPr>
          <w:rFonts w:ascii="TH Sarabun New" w:hAnsi="TH Sarabun New" w:cs="TH Sarabun New"/>
          <w:spacing w:val="2"/>
          <w:sz w:val="32"/>
          <w:szCs w:val="32"/>
          <w:cs/>
        </w:rPr>
        <w:br/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10 รายจ่ายย่อย  โดยรายจ่ายซึ่งมียอดประมาณการจัดสรรมาไม่สัมพันธ์กับการใช้จ่ายมากที่สุดคือ</w:t>
      </w:r>
    </w:p>
    <w:p w14:paraId="76A91FA7" w14:textId="77777777" w:rsidR="00C77A9A" w:rsidRDefault="00C77A9A" w:rsidP="00A830B7">
      <w:pPr>
        <w:numPr>
          <w:ilvl w:val="0"/>
          <w:numId w:val="19"/>
        </w:numPr>
        <w:tabs>
          <w:tab w:val="left" w:pos="1701"/>
          <w:tab w:val="left" w:pos="1985"/>
          <w:tab w:val="right" w:pos="6096"/>
          <w:tab w:val="right" w:pos="6521"/>
          <w:tab w:val="left" w:pos="6663"/>
        </w:tabs>
        <w:ind w:left="0" w:firstLine="1695"/>
        <w:jc w:val="thaiDistribute"/>
        <w:rPr>
          <w:rFonts w:ascii="TH Sarabun New" w:hAnsi="TH Sarabun New" w:cs="TH Sarabun New"/>
          <w:spacing w:val="2"/>
          <w:sz w:val="32"/>
          <w:szCs w:val="32"/>
        </w:rPr>
      </w:pPr>
      <w:r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ค่าวัสดุสำนักงาน </w:t>
      </w:r>
      <w:r w:rsidR="00A41FEE">
        <w:rPr>
          <w:rFonts w:ascii="TH Sarabun New" w:hAnsi="TH Sarabun New" w:cs="TH Sarabun New" w:hint="cs"/>
          <w:spacing w:val="2"/>
          <w:sz w:val="32"/>
          <w:szCs w:val="32"/>
          <w:cs/>
        </w:rPr>
        <w:t>ไม่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รับจัดสรร ยอดการใช้จ่ายจริงเทียบจากรายจ่ายปีที่ผ่านมา โดยประมาณ 300,000.-บาท/ปี เป็นรายจ่ายซึ่งเกิดจาก </w:t>
      </w:r>
    </w:p>
    <w:p w14:paraId="51304915" w14:textId="77777777" w:rsidR="00C77A9A" w:rsidRDefault="00C77A9A" w:rsidP="002E2607">
      <w:pPr>
        <w:numPr>
          <w:ilvl w:val="0"/>
          <w:numId w:val="17"/>
        </w:numPr>
        <w:ind w:left="0" w:firstLine="1985"/>
        <w:jc w:val="thaiDistribute"/>
        <w:rPr>
          <w:rFonts w:ascii="TH Sarabun New" w:hAnsi="TH Sarabun New" w:cs="TH Sarabun New"/>
          <w:spacing w:val="2"/>
          <w:sz w:val="32"/>
          <w:szCs w:val="32"/>
        </w:rPr>
      </w:pPr>
      <w:r>
        <w:rPr>
          <w:rFonts w:ascii="TH Sarabun New" w:hAnsi="TH Sarabun New" w:cs="TH Sarabun New" w:hint="cs"/>
          <w:spacing w:val="2"/>
          <w:sz w:val="32"/>
          <w:szCs w:val="32"/>
          <w:cs/>
        </w:rPr>
        <w:t>กระดาษพิมพ์งาน(</w:t>
      </w:r>
      <w:r>
        <w:rPr>
          <w:rFonts w:ascii="TH Sarabun New" w:hAnsi="TH Sarabun New" w:cs="TH Sarabun New"/>
          <w:spacing w:val="2"/>
          <w:sz w:val="32"/>
          <w:szCs w:val="32"/>
        </w:rPr>
        <w:t>A4)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ซองจดหมาย สมุดปกแข็ง หมึกปริ้นสำหรับเครื่องปริ</w:t>
      </w:r>
      <w:proofErr w:type="spellStart"/>
      <w:r>
        <w:rPr>
          <w:rFonts w:ascii="TH Sarabun New" w:hAnsi="TH Sarabun New" w:cs="TH Sarabun New" w:hint="cs"/>
          <w:spacing w:val="2"/>
          <w:sz w:val="32"/>
          <w:szCs w:val="32"/>
          <w:cs/>
        </w:rPr>
        <w:t>้นเต</w:t>
      </w:r>
      <w:proofErr w:type="spellEnd"/>
      <w:r>
        <w:rPr>
          <w:rFonts w:ascii="TH Sarabun New" w:hAnsi="TH Sarabun New" w:cs="TH Sarabun New" w:hint="cs"/>
          <w:spacing w:val="2"/>
          <w:sz w:val="32"/>
          <w:szCs w:val="32"/>
          <w:cs/>
        </w:rPr>
        <w:t>อร์ อุปกรณ์ทำความสะอาดงานบ้านงานครัว อุปกรณ์ไฟฟ้า แบบพิมพ์ ตร.(ซื้อจากโรงพิมพ์ตำรวจ) ใบเสร็จ</w:t>
      </w:r>
      <w:r w:rsidR="00204D47">
        <w:rPr>
          <w:rFonts w:ascii="TH Sarabun New" w:hAnsi="TH Sarabun New" w:cs="TH Sarabun New" w:hint="cs"/>
          <w:spacing w:val="2"/>
          <w:sz w:val="32"/>
          <w:szCs w:val="32"/>
          <w:cs/>
        </w:rPr>
        <w:t>จราจร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(บก.จัดหา ตัดงบจาก สน.) เป็นต้น</w:t>
      </w:r>
    </w:p>
    <w:p w14:paraId="44709327" w14:textId="77777777" w:rsidR="00C77A9A" w:rsidRDefault="00C77A9A" w:rsidP="00984E97">
      <w:pPr>
        <w:numPr>
          <w:ilvl w:val="0"/>
          <w:numId w:val="19"/>
        </w:numPr>
        <w:tabs>
          <w:tab w:val="left" w:pos="1701"/>
          <w:tab w:val="left" w:pos="1985"/>
          <w:tab w:val="right" w:pos="6096"/>
          <w:tab w:val="right" w:pos="6521"/>
          <w:tab w:val="left" w:pos="6663"/>
        </w:tabs>
        <w:ind w:left="0" w:firstLine="1695"/>
        <w:jc w:val="thaiDistribute"/>
        <w:rPr>
          <w:rFonts w:ascii="TH Sarabun New" w:hAnsi="TH Sarabun New" w:cs="TH Sarabun New"/>
          <w:spacing w:val="2"/>
          <w:sz w:val="32"/>
          <w:szCs w:val="32"/>
        </w:rPr>
      </w:pPr>
      <w:r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ค่าจ้างเหมาทำความสะอาด ได้รับประมาณการจัดสรรมา </w:t>
      </w:r>
      <w:r w:rsidR="00204D47" w:rsidRPr="00204D47">
        <w:rPr>
          <w:rFonts w:ascii="TH Sarabun New" w:hAnsi="TH Sarabun New" w:cs="TH Sarabun New"/>
          <w:spacing w:val="2"/>
          <w:sz w:val="32"/>
          <w:szCs w:val="32"/>
          <w:cs/>
        </w:rPr>
        <w:t xml:space="preserve"> </w:t>
      </w:r>
      <w:r w:rsidR="005C4E38">
        <w:rPr>
          <w:rFonts w:ascii="TH Sarabun New" w:hAnsi="TH Sarabun New" w:cs="TH Sarabun New" w:hint="cs"/>
          <w:spacing w:val="2"/>
          <w:sz w:val="32"/>
          <w:szCs w:val="32"/>
          <w:cs/>
        </w:rPr>
        <w:t>162</w:t>
      </w:r>
      <w:r w:rsidR="00204D47" w:rsidRPr="00204D47">
        <w:rPr>
          <w:rFonts w:ascii="TH Sarabun New" w:hAnsi="TH Sarabun New" w:cs="TH Sarabun New"/>
          <w:spacing w:val="2"/>
          <w:sz w:val="32"/>
          <w:szCs w:val="32"/>
        </w:rPr>
        <w:t>,</w:t>
      </w:r>
      <w:r w:rsidR="005C4E38">
        <w:rPr>
          <w:rFonts w:ascii="TH Sarabun New" w:hAnsi="TH Sarabun New" w:cs="TH Sarabun New" w:hint="cs"/>
          <w:spacing w:val="2"/>
          <w:sz w:val="32"/>
          <w:szCs w:val="32"/>
          <w:cs/>
        </w:rPr>
        <w:t>8</w:t>
      </w:r>
      <w:r w:rsidR="00204D47" w:rsidRPr="00204D47">
        <w:rPr>
          <w:rFonts w:ascii="TH Sarabun New" w:hAnsi="TH Sarabun New" w:cs="TH Sarabun New"/>
          <w:spacing w:val="2"/>
          <w:sz w:val="32"/>
          <w:szCs w:val="32"/>
          <w:cs/>
        </w:rPr>
        <w:t>00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.-บาท</w:t>
      </w:r>
      <w:r w:rsidR="005C4E38">
        <w:rPr>
          <w:rFonts w:ascii="TH Sarabun New" w:hAnsi="TH Sarabun New" w:cs="TH Sarabun New" w:hint="cs"/>
          <w:spacing w:val="2"/>
          <w:sz w:val="32"/>
          <w:szCs w:val="32"/>
          <w:cs/>
        </w:rPr>
        <w:t>/ปี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</w:t>
      </w:r>
      <w:r w:rsidR="00984E97">
        <w:rPr>
          <w:rFonts w:ascii="TH Sarabun New" w:hAnsi="TH Sarabun New" w:cs="TH Sarabun New"/>
          <w:spacing w:val="2"/>
          <w:sz w:val="32"/>
          <w:szCs w:val="32"/>
          <w:cs/>
        </w:rPr>
        <w:br/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ยอดการใช้จ่ายจริงต่อปี</w:t>
      </w:r>
      <w:r w:rsidR="005C4E38">
        <w:rPr>
          <w:rFonts w:ascii="TH Sarabun New" w:hAnsi="TH Sarabun New" w:cs="TH Sarabun New" w:hint="cs"/>
          <w:spacing w:val="2"/>
          <w:sz w:val="32"/>
          <w:szCs w:val="32"/>
          <w:cs/>
        </w:rPr>
        <w:t>อยู่ที่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252,000.-บาท </w:t>
      </w:r>
    </w:p>
    <w:p w14:paraId="2DCA27EB" w14:textId="77777777" w:rsidR="00412778" w:rsidRDefault="00412778" w:rsidP="00A830B7">
      <w:pPr>
        <w:numPr>
          <w:ilvl w:val="0"/>
          <w:numId w:val="19"/>
        </w:numPr>
        <w:tabs>
          <w:tab w:val="left" w:pos="1701"/>
          <w:tab w:val="left" w:pos="1985"/>
          <w:tab w:val="right" w:pos="6096"/>
          <w:tab w:val="right" w:pos="6521"/>
          <w:tab w:val="left" w:pos="6663"/>
        </w:tabs>
        <w:ind w:left="0" w:firstLine="1695"/>
        <w:jc w:val="thaiDistribute"/>
        <w:rPr>
          <w:rFonts w:ascii="TH Sarabun New" w:hAnsi="TH Sarabun New" w:cs="TH Sarabun New"/>
          <w:spacing w:val="2"/>
          <w:sz w:val="32"/>
          <w:szCs w:val="32"/>
        </w:rPr>
      </w:pPr>
      <w:r>
        <w:rPr>
          <w:rFonts w:ascii="TH Sarabun New" w:hAnsi="TH Sarabun New" w:cs="TH Sarabun New" w:hint="cs"/>
          <w:spacing w:val="2"/>
          <w:sz w:val="32"/>
          <w:szCs w:val="32"/>
          <w:cs/>
        </w:rPr>
        <w:t>ค่าซ่อมแซม ซ่อมบำรุงสถานที่ราชการ ไม่ได้รับจัดสรร มีการใช้จ่ายจริง ประมาณ10,000-100,000บาท/ปี (เช่น ค่าซ่อมเครื่องปรับอากาศ, ค่าจ้างซ่อมฟ้าไฟ, ค่าซ่อมปั๊มน้ำ เป็นต้น เนื่องจากอาคารที่ทำการและสถานที่ อุปกรณ์ มีอายุการใช้งานมาก)</w:t>
      </w:r>
    </w:p>
    <w:p w14:paraId="3F6A39AA" w14:textId="77777777" w:rsidR="00412778" w:rsidRPr="00A830B7" w:rsidRDefault="00412778" w:rsidP="00A830B7">
      <w:pPr>
        <w:numPr>
          <w:ilvl w:val="0"/>
          <w:numId w:val="19"/>
        </w:numPr>
        <w:tabs>
          <w:tab w:val="left" w:pos="1985"/>
        </w:tabs>
        <w:ind w:left="0" w:firstLine="1701"/>
        <w:jc w:val="thaiDistribute"/>
        <w:rPr>
          <w:rFonts w:ascii="TH Sarabun New" w:hAnsi="TH Sarabun New" w:cs="TH Sarabun New"/>
          <w:spacing w:val="2"/>
          <w:sz w:val="32"/>
          <w:szCs w:val="32"/>
        </w:rPr>
      </w:pPr>
      <w:r>
        <w:rPr>
          <w:rFonts w:ascii="TH Sarabun New" w:hAnsi="TH Sarabun New" w:cs="TH Sarabun New" w:hint="cs"/>
          <w:spacing w:val="2"/>
          <w:sz w:val="32"/>
          <w:szCs w:val="32"/>
          <w:cs/>
        </w:rPr>
        <w:t>ค่าเช่าเครื่องถ่ายเอกสาร ไม่ได้รับจัดสรร ยอดการใช้จ่า</w:t>
      </w:r>
      <w:r w:rsidR="00B009CA">
        <w:rPr>
          <w:rFonts w:ascii="TH Sarabun New" w:hAnsi="TH Sarabun New" w:cs="TH Sarabun New" w:hint="cs"/>
          <w:spacing w:val="2"/>
          <w:sz w:val="32"/>
          <w:szCs w:val="32"/>
          <w:cs/>
        </w:rPr>
        <w:t>ย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ต่อ</w:t>
      </w:r>
      <w:r w:rsidR="00B009CA">
        <w:rPr>
          <w:rFonts w:ascii="TH Sarabun New" w:hAnsi="TH Sarabun New" w:cs="TH Sarabun New" w:hint="cs"/>
          <w:spacing w:val="2"/>
          <w:sz w:val="32"/>
          <w:szCs w:val="32"/>
          <w:cs/>
        </w:rPr>
        <w:t>ปี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1</w:t>
      </w:r>
      <w:r w:rsidR="00B009CA">
        <w:rPr>
          <w:rFonts w:ascii="TH Sarabun New" w:hAnsi="TH Sarabun New" w:cs="TH Sarabun New" w:hint="cs"/>
          <w:spacing w:val="2"/>
          <w:sz w:val="32"/>
          <w:szCs w:val="32"/>
          <w:cs/>
        </w:rPr>
        <w:t>80</w:t>
      </w:r>
      <w:r w:rsidR="005C4E38">
        <w:rPr>
          <w:rFonts w:ascii="TH Sarabun New" w:hAnsi="TH Sarabun New" w:cs="TH Sarabun New" w:hint="cs"/>
          <w:spacing w:val="2"/>
          <w:sz w:val="32"/>
          <w:szCs w:val="32"/>
          <w:cs/>
        </w:rPr>
        <w:t>,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000.- โดยเช่าเครื่องถ่ายเอกสาร รายปี แบ่งจ่ายตามความก้าวหน้าของงานเป็นรายเดือน เดือนละ1</w:t>
      </w:r>
      <w:r w:rsidR="005C4E38">
        <w:rPr>
          <w:rFonts w:ascii="TH Sarabun New" w:hAnsi="TH Sarabun New" w:cs="TH Sarabun New" w:hint="cs"/>
          <w:spacing w:val="2"/>
          <w:sz w:val="32"/>
          <w:szCs w:val="32"/>
          <w:cs/>
        </w:rPr>
        <w:t>5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,000.-บาท</w:t>
      </w:r>
    </w:p>
    <w:p w14:paraId="6932F9AF" w14:textId="77777777" w:rsidR="00412778" w:rsidRPr="00412778" w:rsidRDefault="00412778" w:rsidP="00A830B7">
      <w:pPr>
        <w:tabs>
          <w:tab w:val="left" w:pos="1701"/>
          <w:tab w:val="left" w:pos="1985"/>
          <w:tab w:val="right" w:pos="6096"/>
          <w:tab w:val="right" w:pos="6521"/>
          <w:tab w:val="left" w:pos="6663"/>
        </w:tabs>
        <w:ind w:left="1695"/>
        <w:jc w:val="right"/>
        <w:rPr>
          <w:rFonts w:ascii="TH Sarabun New" w:hAnsi="TH Sarabun New" w:cs="TH Sarabun New" w:hint="cs"/>
          <w:spacing w:val="2"/>
          <w:sz w:val="32"/>
          <w:szCs w:val="32"/>
        </w:rPr>
      </w:pPr>
      <w:r>
        <w:rPr>
          <w:rFonts w:ascii="TH Sarabun New" w:hAnsi="TH Sarabun New" w:cs="TH Sarabun New"/>
          <w:spacing w:val="2"/>
          <w:sz w:val="32"/>
          <w:szCs w:val="32"/>
        </w:rPr>
        <w:tab/>
      </w:r>
      <w:r>
        <w:rPr>
          <w:rFonts w:ascii="TH Sarabun New" w:hAnsi="TH Sarabun New" w:cs="TH Sarabun New"/>
          <w:spacing w:val="2"/>
          <w:sz w:val="32"/>
          <w:szCs w:val="32"/>
        </w:rPr>
        <w:tab/>
      </w:r>
      <w:r>
        <w:rPr>
          <w:rFonts w:ascii="TH Sarabun New" w:hAnsi="TH Sarabun New" w:cs="TH Sarabun New"/>
          <w:spacing w:val="2"/>
          <w:sz w:val="32"/>
          <w:szCs w:val="32"/>
        </w:rPr>
        <w:tab/>
      </w:r>
      <w:r>
        <w:rPr>
          <w:rFonts w:ascii="TH Sarabun New" w:hAnsi="TH Sarabun New" w:cs="TH Sarabun New"/>
          <w:spacing w:val="2"/>
          <w:sz w:val="32"/>
          <w:szCs w:val="32"/>
        </w:rPr>
        <w:tab/>
      </w:r>
      <w:r>
        <w:rPr>
          <w:rFonts w:ascii="TH Sarabun New" w:hAnsi="TH Sarabun New" w:cs="TH Sarabun New"/>
          <w:spacing w:val="2"/>
          <w:sz w:val="32"/>
          <w:szCs w:val="32"/>
        </w:rPr>
        <w:tab/>
      </w:r>
      <w:r>
        <w:rPr>
          <w:rFonts w:ascii="TH Sarabun New" w:hAnsi="TH Sarabun New" w:cs="TH Sarabun New"/>
          <w:spacing w:val="2"/>
          <w:sz w:val="32"/>
          <w:szCs w:val="32"/>
        </w:rPr>
        <w:tab/>
      </w:r>
    </w:p>
    <w:p w14:paraId="63A1A0FD" w14:textId="77777777" w:rsidR="00C77A9A" w:rsidRDefault="00C77A9A" w:rsidP="00A830B7">
      <w:pPr>
        <w:tabs>
          <w:tab w:val="left" w:pos="1418"/>
          <w:tab w:val="right" w:pos="6096"/>
          <w:tab w:val="right" w:pos="6521"/>
          <w:tab w:val="left" w:pos="6663"/>
        </w:tabs>
        <w:jc w:val="thaiDistribute"/>
        <w:rPr>
          <w:rFonts w:ascii="TH Sarabun New" w:hAnsi="TH Sarabun New" w:cs="TH Sarabun New"/>
          <w:spacing w:val="2"/>
          <w:sz w:val="32"/>
          <w:szCs w:val="32"/>
        </w:rPr>
      </w:pPr>
      <w:r>
        <w:rPr>
          <w:rFonts w:ascii="TH Sarabun New" w:hAnsi="TH Sarabun New" w:cs="TH Sarabun New"/>
          <w:spacing w:val="2"/>
          <w:sz w:val="32"/>
          <w:szCs w:val="32"/>
          <w:cs/>
        </w:rPr>
        <w:tab/>
      </w:r>
      <w:r w:rsidRPr="00040E63">
        <w:rPr>
          <w:rFonts w:ascii="TH Sarabun New" w:hAnsi="TH Sarabun New" w:cs="TH Sarabun New" w:hint="cs"/>
          <w:b/>
          <w:bCs/>
          <w:spacing w:val="2"/>
          <w:sz w:val="32"/>
          <w:szCs w:val="32"/>
          <w:u w:val="single"/>
          <w:cs/>
        </w:rPr>
        <w:t>แนวทางการแก้ไข</w:t>
      </w:r>
      <w:r w:rsidRPr="00F8678D"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</w:t>
      </w:r>
    </w:p>
    <w:p w14:paraId="4AA9F1C3" w14:textId="77777777" w:rsidR="00C77A9A" w:rsidRPr="00A82783" w:rsidRDefault="00C77A9A" w:rsidP="00A830B7">
      <w:pPr>
        <w:tabs>
          <w:tab w:val="left" w:pos="1701"/>
          <w:tab w:val="left" w:pos="1985"/>
        </w:tabs>
        <w:jc w:val="thaiDistribute"/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hAnsi="TH Sarabun New" w:cs="TH Sarabun New"/>
          <w:spacing w:val="2"/>
          <w:sz w:val="32"/>
          <w:szCs w:val="32"/>
        </w:rPr>
        <w:tab/>
        <w:t xml:space="preserve">- </w:t>
      </w:r>
      <w:r w:rsidR="00A830B7">
        <w:rPr>
          <w:rFonts w:ascii="TH Sarabun New" w:hAnsi="TH Sarabun New" w:cs="TH Sarabun New"/>
          <w:spacing w:val="-10"/>
          <w:sz w:val="32"/>
          <w:szCs w:val="32"/>
          <w:cs/>
        </w:rPr>
        <w:tab/>
      </w:r>
      <w:r w:rsidRPr="00A82783">
        <w:rPr>
          <w:rFonts w:ascii="TH Sarabun New" w:hAnsi="TH Sarabun New" w:cs="TH Sarabun New" w:hint="cs"/>
          <w:spacing w:val="-10"/>
          <w:sz w:val="32"/>
          <w:szCs w:val="32"/>
          <w:cs/>
        </w:rPr>
        <w:t>จัดทำแผนการใช้จ่ายงบประมาณ สำหรับทั้งปีงบประมาณ นำไปเทียบกับรายจ่ายที่เกิดขึ้นจริง</w:t>
      </w:r>
      <w:r w:rsidRPr="00A82783">
        <w:rPr>
          <w:rFonts w:ascii="TH Sarabun New" w:hAnsi="TH Sarabun New" w:cs="TH Sarabun New" w:hint="cs"/>
          <w:sz w:val="32"/>
          <w:szCs w:val="32"/>
          <w:cs/>
        </w:rPr>
        <w:t>ในปีที่ผ่านมา เพื่อวางแผนการใช้จ่าย และขอสนับสนุนงบประมาณเพิ่มเติมในส่วนที่คาดว่าจะไม่เพียงพอ</w:t>
      </w:r>
    </w:p>
    <w:p w14:paraId="74AC963C" w14:textId="77777777" w:rsidR="00A830B7" w:rsidRDefault="00C77A9A" w:rsidP="00A830B7">
      <w:pPr>
        <w:tabs>
          <w:tab w:val="left" w:pos="1701"/>
          <w:tab w:val="left" w:pos="1985"/>
        </w:tabs>
        <w:jc w:val="thaiDistribute"/>
        <w:rPr>
          <w:rFonts w:ascii="TH Sarabun New" w:hAnsi="TH Sarabun New" w:cs="TH Sarabun New"/>
          <w:spacing w:val="2"/>
          <w:sz w:val="32"/>
          <w:szCs w:val="32"/>
        </w:rPr>
      </w:pPr>
      <w:r>
        <w:rPr>
          <w:rFonts w:ascii="TH Sarabun New" w:hAnsi="TH Sarabun New" w:cs="TH Sarabun New"/>
          <w:spacing w:val="2"/>
          <w:sz w:val="32"/>
          <w:szCs w:val="32"/>
          <w:cs/>
        </w:rPr>
        <w:tab/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-</w:t>
      </w:r>
      <w:r w:rsidR="00A830B7">
        <w:rPr>
          <w:rFonts w:ascii="TH Sarabun New" w:hAnsi="TH Sarabun New" w:cs="TH Sarabun New"/>
          <w:spacing w:val="2"/>
          <w:sz w:val="32"/>
          <w:szCs w:val="32"/>
          <w:cs/>
        </w:rPr>
        <w:tab/>
      </w:r>
      <w:r w:rsidRPr="00F8678D">
        <w:rPr>
          <w:rFonts w:ascii="TH Sarabun New" w:hAnsi="TH Sarabun New" w:cs="TH Sarabun New" w:hint="cs"/>
          <w:spacing w:val="2"/>
          <w:sz w:val="32"/>
          <w:szCs w:val="32"/>
          <w:cs/>
        </w:rPr>
        <w:t>โอนไป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เบิก</w:t>
      </w:r>
      <w:r w:rsidRPr="00F8678D">
        <w:rPr>
          <w:rFonts w:ascii="TH Sarabun New" w:hAnsi="TH Sarabun New" w:cs="TH Sarabun New" w:hint="cs"/>
          <w:spacing w:val="2"/>
          <w:sz w:val="32"/>
          <w:szCs w:val="32"/>
          <w:cs/>
        </w:rPr>
        <w:t>ในงบ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ย่อย</w:t>
      </w:r>
      <w:r w:rsidRPr="00F8678D">
        <w:rPr>
          <w:rFonts w:ascii="TH Sarabun New" w:hAnsi="TH Sarabun New" w:cs="TH Sarabun New" w:hint="cs"/>
          <w:spacing w:val="2"/>
          <w:sz w:val="32"/>
          <w:szCs w:val="32"/>
          <w:cs/>
        </w:rPr>
        <w:t>อื่น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(ถัวจ่าย)</w:t>
      </w:r>
      <w:r w:rsidRPr="00F8678D"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(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ค่าตอบแทนนอกเวลา,</w:t>
      </w:r>
      <w:r w:rsidR="00412778"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ค่าวัสดุอาหารผู้ต้องหา</w:t>
      </w:r>
      <w:r w:rsidRPr="00F8678D">
        <w:rPr>
          <w:rFonts w:ascii="TH Sarabun New" w:hAnsi="TH Sarabun New" w:cs="TH Sarabun New" w:hint="cs"/>
          <w:spacing w:val="2"/>
          <w:sz w:val="32"/>
          <w:szCs w:val="32"/>
          <w:cs/>
        </w:rPr>
        <w:t>)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</w:t>
      </w:r>
      <w:r w:rsidR="00A830B7">
        <w:rPr>
          <w:rFonts w:ascii="TH Sarabun New" w:hAnsi="TH Sarabun New" w:cs="TH Sarabun New"/>
          <w:spacing w:val="2"/>
          <w:sz w:val="32"/>
          <w:szCs w:val="32"/>
          <w:cs/>
        </w:rPr>
        <w:br/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ในปีที่ผ่านมา สามารถบริหารจัดการถัวเฉลี่ยให้อยู่ในงบประมาณที่ได้รับมา</w:t>
      </w:r>
    </w:p>
    <w:p w14:paraId="1C0C782E" w14:textId="77777777" w:rsidR="00C77A9A" w:rsidRPr="00645975" w:rsidRDefault="00C77A9A" w:rsidP="00A830B7">
      <w:pPr>
        <w:numPr>
          <w:ilvl w:val="0"/>
          <w:numId w:val="16"/>
        </w:numPr>
        <w:ind w:left="284" w:hanging="284"/>
        <w:jc w:val="thaiDistribute"/>
        <w:rPr>
          <w:rFonts w:ascii="TH Sarabun New" w:hAnsi="TH Sarabun New" w:cs="TH Sarabun New"/>
          <w:spacing w:val="-2"/>
          <w:sz w:val="32"/>
          <w:szCs w:val="32"/>
        </w:rPr>
      </w:pPr>
      <w:r w:rsidRPr="00412778">
        <w:rPr>
          <w:rFonts w:ascii="TH Sarabun New" w:hAnsi="TH Sarabun New" w:cs="TH Sarabun New"/>
          <w:b/>
          <w:bCs/>
          <w:spacing w:val="-2"/>
          <w:sz w:val="32"/>
          <w:szCs w:val="32"/>
          <w:u w:val="single"/>
          <w:cs/>
        </w:rPr>
        <w:lastRenderedPageBreak/>
        <w:t>งบถวายความปลอดภัย</w:t>
      </w:r>
      <w:r w:rsidRPr="00645975">
        <w:rPr>
          <w:rFonts w:ascii="TH Sarabun New" w:hAnsi="TH Sarabun New" w:cs="TH Sarabun New"/>
          <w:b/>
          <w:bCs/>
          <w:spacing w:val="-2"/>
          <w:sz w:val="32"/>
          <w:szCs w:val="32"/>
          <w:cs/>
        </w:rPr>
        <w:t xml:space="preserve"> </w:t>
      </w:r>
      <w:r w:rsidRPr="00645975">
        <w:rPr>
          <w:rFonts w:ascii="TH Sarabun New" w:hAnsi="TH Sarabun New" w:cs="TH Sarabun New"/>
          <w:spacing w:val="-2"/>
          <w:sz w:val="32"/>
          <w:szCs w:val="32"/>
          <w:cs/>
        </w:rPr>
        <w:t>ได้รับจัดสรรงบประมาณ (บก.น1</w:t>
      </w:r>
      <w:r w:rsidRPr="00645975">
        <w:rPr>
          <w:rFonts w:ascii="TH Sarabun New" w:hAnsi="TH Sarabun New" w:cs="TH Sarabun New" w:hint="cs"/>
          <w:spacing w:val="-2"/>
          <w:sz w:val="32"/>
          <w:szCs w:val="32"/>
          <w:cs/>
        </w:rPr>
        <w:t xml:space="preserve"> เสนอของบประมาณจาก ตร.</w:t>
      </w:r>
      <w:r w:rsidRPr="00645975">
        <w:rPr>
          <w:rFonts w:ascii="TH Sarabun New" w:hAnsi="TH Sarabun New" w:cs="TH Sarabun New"/>
          <w:spacing w:val="-2"/>
          <w:sz w:val="32"/>
          <w:szCs w:val="32"/>
          <w:cs/>
        </w:rPr>
        <w:t>)</w:t>
      </w:r>
    </w:p>
    <w:p w14:paraId="256B4445" w14:textId="77777777" w:rsidR="00C77A9A" w:rsidRDefault="00C77A9A" w:rsidP="00A830B7">
      <w:pPr>
        <w:ind w:firstLine="1418"/>
        <w:jc w:val="thaiDistribute"/>
        <w:rPr>
          <w:rFonts w:ascii="TH Sarabun New" w:hAnsi="TH Sarabun New" w:cs="TH Sarabun New"/>
          <w:spacing w:val="2"/>
          <w:sz w:val="32"/>
          <w:szCs w:val="32"/>
        </w:rPr>
      </w:pPr>
      <w:r>
        <w:rPr>
          <w:rFonts w:ascii="TH Sarabun New" w:hAnsi="TH Sarabun New" w:cs="TH Sarabun New" w:hint="cs"/>
          <w:spacing w:val="2"/>
          <w:sz w:val="32"/>
          <w:szCs w:val="32"/>
          <w:cs/>
        </w:rPr>
        <w:t>จัดทำเอกสารขอเบิกไปแล้ว ต.ค.6</w:t>
      </w:r>
      <w:r w:rsidR="005C4E38">
        <w:rPr>
          <w:rFonts w:ascii="TH Sarabun New" w:hAnsi="TH Sarabun New" w:cs="TH Sarabun New" w:hint="cs"/>
          <w:spacing w:val="2"/>
          <w:sz w:val="32"/>
          <w:szCs w:val="32"/>
          <w:cs/>
        </w:rPr>
        <w:t>8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-</w:t>
      </w:r>
      <w:r w:rsidR="00412778">
        <w:rPr>
          <w:rFonts w:ascii="TH Sarabun New" w:hAnsi="TH Sarabun New" w:cs="TH Sarabun New" w:hint="cs"/>
          <w:spacing w:val="2"/>
          <w:sz w:val="32"/>
          <w:szCs w:val="32"/>
          <w:cs/>
        </w:rPr>
        <w:t>มี.ค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.6</w:t>
      </w:r>
      <w:r w:rsidR="005C4E38">
        <w:rPr>
          <w:rFonts w:ascii="TH Sarabun New" w:hAnsi="TH Sarabun New" w:cs="TH Sarabun New" w:hint="cs"/>
          <w:spacing w:val="2"/>
          <w:sz w:val="32"/>
          <w:szCs w:val="32"/>
          <w:cs/>
        </w:rPr>
        <w:t>9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(</w:t>
      </w:r>
      <w:r w:rsidR="00412778">
        <w:rPr>
          <w:rFonts w:ascii="TH Sarabun New" w:hAnsi="TH Sarabun New" w:cs="TH Sarabun New" w:hint="cs"/>
          <w:spacing w:val="2"/>
          <w:sz w:val="32"/>
          <w:szCs w:val="32"/>
          <w:cs/>
        </w:rPr>
        <w:t>6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เดือน) รวมจำนวน </w:t>
      </w:r>
      <w:r w:rsidR="004872DD" w:rsidRPr="004872DD">
        <w:rPr>
          <w:rFonts w:ascii="TH Sarabun New" w:hAnsi="TH Sarabun New" w:cs="TH Sarabun New"/>
          <w:spacing w:val="2"/>
          <w:sz w:val="32"/>
          <w:szCs w:val="32"/>
          <w:cs/>
        </w:rPr>
        <w:t xml:space="preserve"> 2</w:t>
      </w:r>
      <w:r w:rsidR="004872DD" w:rsidRPr="004872DD">
        <w:rPr>
          <w:rFonts w:ascii="TH Sarabun New" w:hAnsi="TH Sarabun New" w:cs="TH Sarabun New"/>
          <w:spacing w:val="2"/>
          <w:sz w:val="32"/>
          <w:szCs w:val="32"/>
        </w:rPr>
        <w:t>,</w:t>
      </w:r>
      <w:r w:rsidR="004872DD" w:rsidRPr="004872DD">
        <w:rPr>
          <w:rFonts w:ascii="TH Sarabun New" w:hAnsi="TH Sarabun New" w:cs="TH Sarabun New"/>
          <w:spacing w:val="2"/>
          <w:sz w:val="32"/>
          <w:szCs w:val="32"/>
          <w:cs/>
        </w:rPr>
        <w:t>765</w:t>
      </w:r>
      <w:r w:rsidR="004872DD" w:rsidRPr="004872DD">
        <w:rPr>
          <w:rFonts w:ascii="TH Sarabun New" w:hAnsi="TH Sarabun New" w:cs="TH Sarabun New"/>
          <w:spacing w:val="2"/>
          <w:sz w:val="32"/>
          <w:szCs w:val="32"/>
        </w:rPr>
        <w:t>,</w:t>
      </w:r>
      <w:r w:rsidR="004872DD" w:rsidRPr="004872DD">
        <w:rPr>
          <w:rFonts w:ascii="TH Sarabun New" w:hAnsi="TH Sarabun New" w:cs="TH Sarabun New"/>
          <w:spacing w:val="2"/>
          <w:sz w:val="32"/>
          <w:szCs w:val="32"/>
          <w:cs/>
        </w:rPr>
        <w:t>000.</w:t>
      </w:r>
      <w:r w:rsidRPr="001423EB">
        <w:rPr>
          <w:rFonts w:ascii="TH Sarabun New" w:hAnsi="TH Sarabun New" w:cs="TH Sarabun New"/>
          <w:spacing w:val="2"/>
          <w:sz w:val="32"/>
          <w:szCs w:val="32"/>
          <w:cs/>
        </w:rPr>
        <w:t xml:space="preserve">.-บาท 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ได้รับจัดสรรมาแล้ว</w:t>
      </w:r>
      <w:r w:rsidRPr="00B009CA">
        <w:rPr>
          <w:rFonts w:ascii="TH Sarabun New" w:hAnsi="TH Sarabun New" w:cs="TH Sarabun New" w:hint="cs"/>
          <w:spacing w:val="2"/>
          <w:sz w:val="32"/>
          <w:szCs w:val="32"/>
          <w:cs/>
        </w:rPr>
        <w:t>ถึง</w:t>
      </w:r>
      <w:r w:rsidRPr="00B009CA">
        <w:rPr>
          <w:rFonts w:ascii="TH Sarabun New" w:hAnsi="TH Sarabun New" w:cs="TH Sarabun New" w:hint="cs"/>
          <w:b/>
          <w:bCs/>
          <w:spacing w:val="2"/>
          <w:sz w:val="32"/>
          <w:szCs w:val="32"/>
          <w:cs/>
        </w:rPr>
        <w:t>เดือน ก.พ.6</w:t>
      </w:r>
      <w:r w:rsidR="00B009CA" w:rsidRPr="00B009CA">
        <w:rPr>
          <w:rFonts w:ascii="TH Sarabun New" w:hAnsi="TH Sarabun New" w:cs="TH Sarabun New" w:hint="cs"/>
          <w:b/>
          <w:bCs/>
          <w:spacing w:val="2"/>
          <w:sz w:val="32"/>
          <w:szCs w:val="32"/>
          <w:cs/>
        </w:rPr>
        <w:t>9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</w:t>
      </w:r>
      <w:r w:rsidRPr="004872DD">
        <w:rPr>
          <w:rFonts w:ascii="TH Sarabun New" w:hAnsi="TH Sarabun New" w:cs="TH Sarabun New" w:hint="cs"/>
          <w:spacing w:val="2"/>
          <w:sz w:val="32"/>
          <w:szCs w:val="32"/>
          <w:u w:val="single"/>
          <w:cs/>
        </w:rPr>
        <w:t>โดยค่าตอบแทนโอนเข้าบัญชีธนาคารของข้าราชตำรวจ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ที่ปฏิบัติหน้าที่</w:t>
      </w:r>
      <w:r w:rsidR="004872DD">
        <w:rPr>
          <w:rFonts w:ascii="TH Sarabun New" w:hAnsi="TH Sarabun New" w:cs="TH Sarabun New" w:hint="cs"/>
          <w:spacing w:val="2"/>
          <w:sz w:val="32"/>
          <w:szCs w:val="32"/>
          <w:cs/>
        </w:rPr>
        <w:t>โดยตรง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รายจ่ายหมวด </w:t>
      </w:r>
      <w:proofErr w:type="spellStart"/>
      <w:r>
        <w:rPr>
          <w:rFonts w:ascii="TH Sarabun New" w:hAnsi="TH Sarabun New" w:cs="TH Sarabun New" w:hint="cs"/>
          <w:spacing w:val="2"/>
          <w:sz w:val="32"/>
          <w:szCs w:val="32"/>
          <w:cs/>
        </w:rPr>
        <w:t>ถป</w:t>
      </w:r>
      <w:proofErr w:type="spellEnd"/>
      <w:r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ภ. </w:t>
      </w:r>
      <w:r w:rsidRPr="001423EB">
        <w:rPr>
          <w:rFonts w:ascii="TH Sarabun New" w:hAnsi="TH Sarabun New" w:cs="TH Sarabun New"/>
          <w:spacing w:val="2"/>
          <w:sz w:val="32"/>
          <w:szCs w:val="32"/>
          <w:cs/>
        </w:rPr>
        <w:t>สามารถ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</w:t>
      </w:r>
      <w:r w:rsidRPr="001423EB">
        <w:rPr>
          <w:rFonts w:ascii="TH Sarabun New" w:hAnsi="TH Sarabun New" w:cs="TH Sarabun New"/>
          <w:spacing w:val="2"/>
          <w:sz w:val="32"/>
          <w:szCs w:val="32"/>
          <w:cs/>
        </w:rPr>
        <w:t>ขอ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เบิก</w:t>
      </w:r>
      <w:r w:rsidRPr="001423EB">
        <w:rPr>
          <w:rFonts w:ascii="TH Sarabun New" w:hAnsi="TH Sarabun New" w:cs="TH Sarabun New"/>
          <w:spacing w:val="2"/>
          <w:sz w:val="32"/>
          <w:szCs w:val="32"/>
          <w:cs/>
        </w:rPr>
        <w:t>ได้ตามภารกิจที่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เกิดขึ้นและได้ปฏิบัติจ</w:t>
      </w:r>
      <w:r w:rsidRPr="001423EB">
        <w:rPr>
          <w:rFonts w:ascii="TH Sarabun New" w:hAnsi="TH Sarabun New" w:cs="TH Sarabun New"/>
          <w:spacing w:val="2"/>
          <w:sz w:val="32"/>
          <w:szCs w:val="32"/>
          <w:cs/>
        </w:rPr>
        <w:t>ริง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</w:t>
      </w:r>
      <w:r w:rsidRPr="001423EB">
        <w:rPr>
          <w:rFonts w:ascii="TH Sarabun New" w:hAnsi="TH Sarabun New" w:cs="TH Sarabun New"/>
          <w:spacing w:val="2"/>
          <w:sz w:val="32"/>
          <w:szCs w:val="32"/>
          <w:cs/>
        </w:rPr>
        <w:t>เป็นรายเดือน</w:t>
      </w:r>
    </w:p>
    <w:p w14:paraId="1F26D074" w14:textId="77777777" w:rsidR="00C77A9A" w:rsidRPr="005E719B" w:rsidRDefault="00C77A9A" w:rsidP="004872DD">
      <w:pPr>
        <w:tabs>
          <w:tab w:val="left" w:pos="1418"/>
          <w:tab w:val="left" w:pos="3544"/>
          <w:tab w:val="right" w:pos="5954"/>
          <w:tab w:val="right" w:pos="6521"/>
        </w:tabs>
        <w:jc w:val="thaiDistribute"/>
        <w:rPr>
          <w:rFonts w:ascii="TH Sarabun New" w:hAnsi="TH Sarabun New" w:cs="TH Sarabun New" w:hint="cs"/>
          <w:spacing w:val="2"/>
          <w:sz w:val="12"/>
          <w:szCs w:val="12"/>
          <w:cs/>
        </w:rPr>
      </w:pPr>
    </w:p>
    <w:p w14:paraId="2F17AD43" w14:textId="77777777" w:rsidR="00C77A9A" w:rsidRPr="001423EB" w:rsidRDefault="00C77A9A" w:rsidP="00A830B7">
      <w:pPr>
        <w:numPr>
          <w:ilvl w:val="0"/>
          <w:numId w:val="16"/>
        </w:numPr>
        <w:ind w:left="284" w:hanging="284"/>
        <w:jc w:val="thaiDistribute"/>
        <w:rPr>
          <w:rFonts w:ascii="TH Sarabun New" w:hAnsi="TH Sarabun New" w:cs="TH Sarabun New"/>
          <w:spacing w:val="2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pacing w:val="2"/>
          <w:sz w:val="32"/>
          <w:szCs w:val="32"/>
          <w:cs/>
        </w:rPr>
        <w:t>งบค่า</w:t>
      </w:r>
      <w:r w:rsidRPr="001423EB">
        <w:rPr>
          <w:rFonts w:ascii="TH Sarabun New" w:hAnsi="TH Sarabun New" w:cs="TH Sarabun New"/>
          <w:b/>
          <w:bCs/>
          <w:spacing w:val="2"/>
          <w:sz w:val="32"/>
          <w:szCs w:val="32"/>
          <w:cs/>
        </w:rPr>
        <w:t>สาธารณูปโภค</w:t>
      </w:r>
      <w:r w:rsidRPr="001423EB">
        <w:rPr>
          <w:rFonts w:ascii="TH Sarabun New" w:hAnsi="TH Sarabun New" w:cs="TH Sarabun New"/>
          <w:spacing w:val="2"/>
          <w:sz w:val="32"/>
          <w:szCs w:val="32"/>
          <w:cs/>
        </w:rPr>
        <w:t xml:space="preserve"> </w:t>
      </w:r>
      <w:r w:rsidRPr="00F43133">
        <w:rPr>
          <w:rFonts w:ascii="TH Sarabun New" w:hAnsi="TH Sarabun New" w:cs="TH Sarabun New"/>
          <w:spacing w:val="2"/>
          <w:sz w:val="32"/>
          <w:szCs w:val="32"/>
          <w:cs/>
        </w:rPr>
        <w:t>ได้รับจัดสรรงบประมาณ</w:t>
      </w:r>
      <w:r w:rsidRPr="001423EB">
        <w:rPr>
          <w:rFonts w:ascii="TH Sarabun New" w:hAnsi="TH Sarabun New" w:cs="TH Sarabun New"/>
          <w:spacing w:val="2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(ต.ค.6</w:t>
      </w:r>
      <w:r w:rsidR="005C4E38">
        <w:rPr>
          <w:rFonts w:ascii="TH Sarabun New" w:hAnsi="TH Sarabun New" w:cs="TH Sarabun New" w:hint="cs"/>
          <w:spacing w:val="2"/>
          <w:sz w:val="32"/>
          <w:szCs w:val="32"/>
          <w:cs/>
        </w:rPr>
        <w:t>8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-</w:t>
      </w:r>
      <w:r w:rsidR="00863BA7">
        <w:rPr>
          <w:rFonts w:ascii="TH Sarabun New" w:hAnsi="TH Sarabun New" w:cs="TH Sarabun New" w:hint="cs"/>
          <w:spacing w:val="2"/>
          <w:sz w:val="32"/>
          <w:szCs w:val="32"/>
          <w:cs/>
        </w:rPr>
        <w:t>ก.ย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.6</w:t>
      </w:r>
      <w:r w:rsidR="005C4E38">
        <w:rPr>
          <w:rFonts w:ascii="TH Sarabun New" w:hAnsi="TH Sarabun New" w:cs="TH Sarabun New" w:hint="cs"/>
          <w:spacing w:val="2"/>
          <w:sz w:val="32"/>
          <w:szCs w:val="32"/>
          <w:cs/>
        </w:rPr>
        <w:t>9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)</w:t>
      </w:r>
      <w:r w:rsidRPr="001423EB">
        <w:rPr>
          <w:rFonts w:ascii="TH Sarabun New" w:hAnsi="TH Sarabun New" w:cs="TH Sarabun New"/>
          <w:spacing w:val="2"/>
          <w:sz w:val="32"/>
          <w:szCs w:val="32"/>
        </w:rPr>
        <w:t>(</w:t>
      </w:r>
      <w:r w:rsidR="00863BA7">
        <w:rPr>
          <w:rFonts w:ascii="TH Sarabun New" w:hAnsi="TH Sarabun New" w:cs="TH Sarabun New"/>
          <w:spacing w:val="2"/>
          <w:sz w:val="32"/>
          <w:szCs w:val="32"/>
        </w:rPr>
        <w:t>100</w:t>
      </w:r>
      <w:r w:rsidRPr="001423EB">
        <w:rPr>
          <w:rFonts w:ascii="TH Sarabun New" w:hAnsi="TH Sarabun New" w:cs="TH Sarabun New"/>
          <w:spacing w:val="2"/>
          <w:sz w:val="32"/>
          <w:szCs w:val="32"/>
        </w:rPr>
        <w:t xml:space="preserve">%) </w:t>
      </w:r>
    </w:p>
    <w:p w14:paraId="3A5EA2E1" w14:textId="77777777" w:rsidR="00C77A9A" w:rsidRDefault="00C77A9A" w:rsidP="00A830B7">
      <w:pPr>
        <w:numPr>
          <w:ilvl w:val="0"/>
          <w:numId w:val="17"/>
        </w:numPr>
        <w:ind w:left="1985" w:hanging="284"/>
        <w:jc w:val="thaiDistribute"/>
        <w:rPr>
          <w:rFonts w:ascii="TH Sarabun New" w:hAnsi="TH Sarabun New" w:cs="TH Sarabun New"/>
          <w:spacing w:val="2"/>
          <w:sz w:val="32"/>
          <w:szCs w:val="32"/>
        </w:rPr>
      </w:pPr>
      <w:r w:rsidRPr="001423EB">
        <w:rPr>
          <w:rFonts w:ascii="TH Sarabun New" w:hAnsi="TH Sarabun New" w:cs="TH Sarabun New"/>
          <w:spacing w:val="2"/>
          <w:sz w:val="32"/>
          <w:szCs w:val="32"/>
          <w:cs/>
        </w:rPr>
        <w:t xml:space="preserve">ครั้งที่ 1 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ได้รับจัดสรร  </w:t>
      </w:r>
      <w:r w:rsidRPr="001423EB">
        <w:rPr>
          <w:rFonts w:ascii="TH Sarabun New" w:hAnsi="TH Sarabun New" w:cs="TH Sarabun New"/>
          <w:spacing w:val="2"/>
          <w:sz w:val="32"/>
          <w:szCs w:val="32"/>
          <w:cs/>
        </w:rPr>
        <w:t>จำนวน</w:t>
      </w:r>
      <w:r w:rsidRPr="001423EB">
        <w:rPr>
          <w:rFonts w:ascii="TH Sarabun New" w:hAnsi="TH Sarabun New" w:cs="TH Sarabun New"/>
          <w:spacing w:val="2"/>
          <w:sz w:val="32"/>
          <w:szCs w:val="32"/>
          <w:cs/>
        </w:rPr>
        <w:tab/>
      </w:r>
      <w:bookmarkStart w:id="0" w:name="_Hlk196485704"/>
      <w:r w:rsidR="004872DD" w:rsidRPr="004872DD">
        <w:rPr>
          <w:rFonts w:ascii="TH Sarabun New" w:hAnsi="TH Sarabun New" w:cs="TH Sarabun New"/>
          <w:b/>
          <w:bCs/>
          <w:spacing w:val="2"/>
          <w:sz w:val="32"/>
          <w:szCs w:val="32"/>
          <w:cs/>
        </w:rPr>
        <w:t>438</w:t>
      </w:r>
      <w:r w:rsidR="004872DD" w:rsidRPr="004872DD">
        <w:rPr>
          <w:rFonts w:ascii="TH Sarabun New" w:hAnsi="TH Sarabun New" w:cs="TH Sarabun New"/>
          <w:b/>
          <w:bCs/>
          <w:spacing w:val="2"/>
          <w:sz w:val="32"/>
          <w:szCs w:val="32"/>
        </w:rPr>
        <w:t>,</w:t>
      </w:r>
      <w:r w:rsidR="004872DD" w:rsidRPr="004872DD">
        <w:rPr>
          <w:rFonts w:ascii="TH Sarabun New" w:hAnsi="TH Sarabun New" w:cs="TH Sarabun New"/>
          <w:b/>
          <w:bCs/>
          <w:spacing w:val="2"/>
          <w:sz w:val="32"/>
          <w:szCs w:val="32"/>
          <w:cs/>
        </w:rPr>
        <w:t>200</w:t>
      </w:r>
      <w:bookmarkEnd w:id="0"/>
      <w:r w:rsidRPr="00817AB6">
        <w:rPr>
          <w:rFonts w:ascii="TH Sarabun New" w:hAnsi="TH Sarabun New" w:cs="TH Sarabun New"/>
          <w:b/>
          <w:bCs/>
          <w:spacing w:val="2"/>
          <w:sz w:val="32"/>
          <w:szCs w:val="32"/>
        </w:rPr>
        <w:t>.-</w:t>
      </w:r>
      <w:r w:rsidRPr="00817AB6">
        <w:rPr>
          <w:rFonts w:ascii="TH Sarabun New" w:hAnsi="TH Sarabun New" w:cs="TH Sarabun New"/>
          <w:b/>
          <w:bCs/>
          <w:spacing w:val="2"/>
          <w:sz w:val="32"/>
          <w:szCs w:val="32"/>
          <w:cs/>
        </w:rPr>
        <w:tab/>
      </w:r>
      <w:r w:rsidR="003E3C0E">
        <w:rPr>
          <w:rFonts w:ascii="TH Sarabun New" w:hAnsi="TH Sarabun New" w:cs="TH Sarabun New" w:hint="cs"/>
          <w:b/>
          <w:bCs/>
          <w:spacing w:val="2"/>
          <w:sz w:val="32"/>
          <w:szCs w:val="32"/>
          <w:cs/>
        </w:rPr>
        <w:t xml:space="preserve"> </w:t>
      </w:r>
      <w:r w:rsidRPr="001423EB">
        <w:rPr>
          <w:rFonts w:ascii="TH Sarabun New" w:hAnsi="TH Sarabun New" w:cs="TH Sarabun New"/>
          <w:spacing w:val="2"/>
          <w:sz w:val="32"/>
          <w:szCs w:val="32"/>
          <w:cs/>
        </w:rPr>
        <w:t>บาท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 </w:t>
      </w:r>
    </w:p>
    <w:p w14:paraId="5B9B6CC6" w14:textId="77777777" w:rsidR="00863BA7" w:rsidRPr="00863BA7" w:rsidRDefault="00C77A9A" w:rsidP="00A830B7">
      <w:pPr>
        <w:numPr>
          <w:ilvl w:val="0"/>
          <w:numId w:val="17"/>
        </w:numPr>
        <w:ind w:left="1985" w:hanging="284"/>
        <w:rPr>
          <w:rFonts w:ascii="TH Sarabun New" w:hAnsi="TH Sarabun New" w:cs="TH Sarabun New"/>
          <w:spacing w:val="2"/>
          <w:sz w:val="32"/>
          <w:szCs w:val="32"/>
        </w:rPr>
      </w:pPr>
      <w:r w:rsidRPr="005C0CC6">
        <w:rPr>
          <w:rFonts w:ascii="TH Sarabun New" w:hAnsi="TH Sarabun New" w:cs="TH Sarabun New" w:hint="cs"/>
          <w:spacing w:val="2"/>
          <w:sz w:val="32"/>
          <w:szCs w:val="32"/>
          <w:cs/>
        </w:rPr>
        <w:t>ครั้งที่ 2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</w:t>
      </w:r>
      <w:r w:rsidRPr="005C0CC6"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ได้รับจัดสรร  </w:t>
      </w:r>
      <w:r w:rsidRPr="005C0CC6">
        <w:rPr>
          <w:rFonts w:ascii="TH Sarabun New" w:hAnsi="TH Sarabun New" w:cs="TH Sarabun New"/>
          <w:spacing w:val="2"/>
          <w:sz w:val="32"/>
          <w:szCs w:val="32"/>
          <w:cs/>
        </w:rPr>
        <w:t>จำนวน</w:t>
      </w:r>
      <w:r w:rsidRPr="005C0CC6"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   </w:t>
      </w:r>
      <w:r w:rsidRPr="005C0CC6">
        <w:rPr>
          <w:rFonts w:ascii="TH Sarabun New" w:hAnsi="TH Sarabun New" w:cs="TH Sarabun New"/>
          <w:spacing w:val="2"/>
          <w:sz w:val="32"/>
          <w:szCs w:val="32"/>
          <w:cs/>
        </w:rPr>
        <w:tab/>
      </w:r>
      <w:r w:rsidR="004872DD" w:rsidRPr="004872DD">
        <w:rPr>
          <w:rFonts w:ascii="TH Sarabun New" w:hAnsi="TH Sarabun New" w:cs="TH Sarabun New"/>
          <w:b/>
          <w:bCs/>
          <w:spacing w:val="2"/>
          <w:sz w:val="32"/>
          <w:szCs w:val="32"/>
          <w:cs/>
        </w:rPr>
        <w:t>438</w:t>
      </w:r>
      <w:r w:rsidR="004872DD" w:rsidRPr="004872DD">
        <w:rPr>
          <w:rFonts w:ascii="TH Sarabun New" w:hAnsi="TH Sarabun New" w:cs="TH Sarabun New"/>
          <w:b/>
          <w:bCs/>
          <w:spacing w:val="2"/>
          <w:sz w:val="32"/>
          <w:szCs w:val="32"/>
        </w:rPr>
        <w:t>,</w:t>
      </w:r>
      <w:r w:rsidR="004872DD" w:rsidRPr="004872DD">
        <w:rPr>
          <w:rFonts w:ascii="TH Sarabun New" w:hAnsi="TH Sarabun New" w:cs="TH Sarabun New"/>
          <w:b/>
          <w:bCs/>
          <w:spacing w:val="2"/>
          <w:sz w:val="32"/>
          <w:szCs w:val="32"/>
          <w:cs/>
        </w:rPr>
        <w:t>200</w:t>
      </w:r>
      <w:r w:rsidRPr="005C0CC6">
        <w:rPr>
          <w:rFonts w:ascii="TH Sarabun New" w:hAnsi="TH Sarabun New" w:cs="TH Sarabun New"/>
          <w:b/>
          <w:bCs/>
          <w:spacing w:val="2"/>
          <w:sz w:val="32"/>
          <w:szCs w:val="32"/>
          <w:cs/>
        </w:rPr>
        <w:t>.</w:t>
      </w:r>
      <w:r w:rsidRPr="005C0CC6">
        <w:rPr>
          <w:rFonts w:ascii="TH Sarabun New" w:hAnsi="TH Sarabun New" w:cs="TH Sarabun New" w:hint="cs"/>
          <w:b/>
          <w:bCs/>
          <w:spacing w:val="2"/>
          <w:sz w:val="32"/>
          <w:szCs w:val="32"/>
          <w:cs/>
        </w:rPr>
        <w:t>-</w:t>
      </w:r>
      <w:r>
        <w:rPr>
          <w:rFonts w:ascii="TH Sarabun New" w:hAnsi="TH Sarabun New" w:cs="TH Sarabun New" w:hint="cs"/>
          <w:b/>
          <w:bCs/>
          <w:spacing w:val="2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spacing w:val="2"/>
          <w:sz w:val="32"/>
          <w:szCs w:val="32"/>
          <w:cs/>
        </w:rPr>
        <w:tab/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</w:t>
      </w:r>
      <w:r w:rsidRPr="005C0CC6">
        <w:rPr>
          <w:rFonts w:ascii="TH Sarabun New" w:hAnsi="TH Sarabun New" w:cs="TH Sarabun New"/>
          <w:spacing w:val="2"/>
          <w:sz w:val="32"/>
          <w:szCs w:val="32"/>
          <w:cs/>
        </w:rPr>
        <w:t>บาท</w:t>
      </w:r>
      <w:r>
        <w:rPr>
          <w:rFonts w:ascii="TH Sarabun New" w:hAnsi="TH Sarabun New" w:cs="TH Sarabun New" w:hint="cs"/>
          <w:b/>
          <w:bCs/>
          <w:spacing w:val="2"/>
          <w:sz w:val="32"/>
          <w:szCs w:val="32"/>
          <w:cs/>
        </w:rPr>
        <w:t xml:space="preserve"> </w:t>
      </w:r>
    </w:p>
    <w:p w14:paraId="74A8DC5E" w14:textId="77777777" w:rsidR="00C77A9A" w:rsidRPr="005C0CC6" w:rsidRDefault="00C77A9A" w:rsidP="00A830B7">
      <w:pPr>
        <w:tabs>
          <w:tab w:val="left" w:pos="1418"/>
          <w:tab w:val="left" w:pos="1985"/>
          <w:tab w:val="left" w:pos="3544"/>
          <w:tab w:val="right" w:pos="5954"/>
          <w:tab w:val="right" w:pos="6521"/>
        </w:tabs>
        <w:ind w:firstLine="426"/>
        <w:rPr>
          <w:rFonts w:ascii="TH Sarabun New" w:hAnsi="TH Sarabun New" w:cs="TH Sarabun New"/>
          <w:spacing w:val="2"/>
          <w:sz w:val="32"/>
          <w:szCs w:val="32"/>
        </w:rPr>
      </w:pPr>
      <w:r w:rsidRPr="005C0CC6">
        <w:rPr>
          <w:rFonts w:ascii="TH Sarabun New" w:hAnsi="TH Sarabun New" w:cs="TH Sarabun New"/>
          <w:b/>
          <w:bCs/>
          <w:spacing w:val="2"/>
          <w:sz w:val="32"/>
          <w:szCs w:val="32"/>
          <w:cs/>
        </w:rPr>
        <w:t>ใช้จ่าย</w:t>
      </w:r>
      <w:r w:rsidRPr="005C0CC6">
        <w:rPr>
          <w:rFonts w:ascii="TH Sarabun New" w:hAnsi="TH Sarabun New" w:cs="TH Sarabun New"/>
          <w:spacing w:val="2"/>
          <w:sz w:val="32"/>
          <w:szCs w:val="32"/>
          <w:cs/>
        </w:rPr>
        <w:t>เงิน</w:t>
      </w:r>
      <w:r>
        <w:rPr>
          <w:rFonts w:ascii="TH Sarabun New" w:hAnsi="TH Sarabun New" w:cs="TH Sarabun New"/>
          <w:color w:val="000000"/>
          <w:spacing w:val="2"/>
          <w:sz w:val="32"/>
          <w:szCs w:val="32"/>
          <w:cs/>
        </w:rPr>
        <w:t>งบประมาณ</w:t>
      </w:r>
      <w:r w:rsidR="00863BA7">
        <w:rPr>
          <w:rFonts w:ascii="TH Sarabun New" w:hAnsi="TH Sarabun New" w:cs="TH Sarabun New" w:hint="cs"/>
          <w:color w:val="000000"/>
          <w:spacing w:val="2"/>
          <w:sz w:val="32"/>
          <w:szCs w:val="32"/>
          <w:cs/>
        </w:rPr>
        <w:t>ค่าสาธารณูปโภค</w:t>
      </w:r>
      <w:r>
        <w:rPr>
          <w:rFonts w:ascii="TH Sarabun New" w:hAnsi="TH Sarabun New" w:cs="TH Sarabun New"/>
          <w:color w:val="000000"/>
          <w:spacing w:val="2"/>
          <w:sz w:val="32"/>
          <w:szCs w:val="32"/>
          <w:cs/>
        </w:rPr>
        <w:t>ไ</w:t>
      </w:r>
      <w:r w:rsidRPr="005C0CC6">
        <w:rPr>
          <w:rFonts w:ascii="TH Sarabun New" w:hAnsi="TH Sarabun New" w:cs="TH Sarabun New"/>
          <w:spacing w:val="2"/>
          <w:sz w:val="32"/>
          <w:szCs w:val="32"/>
          <w:cs/>
        </w:rPr>
        <w:t>ปแล้</w:t>
      </w:r>
      <w:r w:rsidR="004872DD">
        <w:rPr>
          <w:rFonts w:ascii="TH Sarabun New" w:hAnsi="TH Sarabun New" w:cs="TH Sarabun New" w:hint="cs"/>
          <w:spacing w:val="2"/>
          <w:sz w:val="32"/>
          <w:szCs w:val="32"/>
          <w:cs/>
        </w:rPr>
        <w:t>ว</w:t>
      </w:r>
      <w:r w:rsidRPr="00E20BC8">
        <w:rPr>
          <w:rFonts w:ascii="TH Sarabun New" w:hAnsi="TH Sarabun New" w:cs="TH Sarabun New"/>
          <w:spacing w:val="2"/>
          <w:sz w:val="32"/>
          <w:szCs w:val="32"/>
          <w:cs/>
        </w:rPr>
        <w:t xml:space="preserve">จำนวน </w:t>
      </w:r>
      <w:r w:rsidRPr="00E20BC8">
        <w:rPr>
          <w:rFonts w:ascii="TH Sarabun New" w:hAnsi="TH Sarabun New" w:cs="TH Sarabun New"/>
          <w:b/>
          <w:bCs/>
          <w:color w:val="FF0000"/>
          <w:spacing w:val="2"/>
          <w:sz w:val="32"/>
          <w:szCs w:val="32"/>
          <w:cs/>
        </w:rPr>
        <w:t xml:space="preserve"> </w:t>
      </w:r>
      <w:r w:rsidR="004872DD" w:rsidRPr="004872DD">
        <w:rPr>
          <w:rFonts w:ascii="TH Sarabun New" w:hAnsi="TH Sarabun New" w:cs="TH Sarabun New"/>
          <w:b/>
          <w:bCs/>
          <w:color w:val="000000"/>
          <w:sz w:val="32"/>
          <w:szCs w:val="32"/>
        </w:rPr>
        <w:t>1,148,296.60</w:t>
      </w:r>
      <w:r w:rsidR="00863BA7"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</w:t>
      </w:r>
      <w:r w:rsidRPr="00E20BC8">
        <w:rPr>
          <w:rFonts w:ascii="TH Sarabun New" w:hAnsi="TH Sarabun New" w:cs="TH Sarabun New"/>
          <w:spacing w:val="2"/>
          <w:sz w:val="32"/>
          <w:szCs w:val="32"/>
          <w:cs/>
        </w:rPr>
        <w:t>บาท</w:t>
      </w:r>
      <w:r w:rsidRPr="00E20BC8">
        <w:rPr>
          <w:rFonts w:ascii="TH Sarabun New" w:hAnsi="TH Sarabun New" w:cs="TH Sarabun New"/>
          <w:color w:val="FF0000"/>
          <w:spacing w:val="2"/>
          <w:sz w:val="32"/>
          <w:szCs w:val="32"/>
        </w:rPr>
        <w:t xml:space="preserve"> (</w:t>
      </w:r>
      <w:r w:rsidRPr="00E20BC8">
        <w:rPr>
          <w:rFonts w:ascii="TH Sarabun New" w:hAnsi="TH Sarabun New" w:cs="TH Sarabun New"/>
          <w:color w:val="FF0000"/>
          <w:spacing w:val="2"/>
          <w:sz w:val="32"/>
          <w:szCs w:val="32"/>
          <w:cs/>
        </w:rPr>
        <w:t xml:space="preserve">คิดเป็น </w:t>
      </w:r>
      <w:r>
        <w:rPr>
          <w:rFonts w:ascii="TH Sarabun New" w:hAnsi="TH Sarabun New" w:cs="TH Sarabun New" w:hint="cs"/>
          <w:b/>
          <w:bCs/>
          <w:color w:val="FF0000"/>
          <w:spacing w:val="2"/>
          <w:sz w:val="32"/>
          <w:szCs w:val="32"/>
          <w:cs/>
        </w:rPr>
        <w:t>1</w:t>
      </w:r>
      <w:r w:rsidR="00863BA7">
        <w:rPr>
          <w:rFonts w:ascii="TH Sarabun New" w:hAnsi="TH Sarabun New" w:cs="TH Sarabun New" w:hint="cs"/>
          <w:b/>
          <w:bCs/>
          <w:color w:val="FF0000"/>
          <w:spacing w:val="2"/>
          <w:sz w:val="32"/>
          <w:szCs w:val="32"/>
          <w:cs/>
        </w:rPr>
        <w:t>31</w:t>
      </w:r>
      <w:r w:rsidRPr="00E20BC8">
        <w:rPr>
          <w:rFonts w:ascii="TH Sarabun New" w:hAnsi="TH Sarabun New" w:cs="TH Sarabun New" w:hint="cs"/>
          <w:b/>
          <w:bCs/>
          <w:color w:val="FF0000"/>
          <w:spacing w:val="2"/>
          <w:sz w:val="32"/>
          <w:szCs w:val="32"/>
          <w:cs/>
        </w:rPr>
        <w:t>.</w:t>
      </w:r>
      <w:r w:rsidR="00863BA7">
        <w:rPr>
          <w:rFonts w:ascii="TH Sarabun New" w:hAnsi="TH Sarabun New" w:cs="TH Sarabun New" w:hint="cs"/>
          <w:b/>
          <w:bCs/>
          <w:color w:val="FF0000"/>
          <w:spacing w:val="2"/>
          <w:sz w:val="32"/>
          <w:szCs w:val="32"/>
          <w:cs/>
        </w:rPr>
        <w:t>02</w:t>
      </w:r>
      <w:r w:rsidRPr="00E20BC8">
        <w:rPr>
          <w:rFonts w:ascii="TH Sarabun New" w:hAnsi="TH Sarabun New" w:cs="TH Sarabun New"/>
          <w:b/>
          <w:bCs/>
          <w:color w:val="FF0000"/>
          <w:spacing w:val="2"/>
          <w:sz w:val="32"/>
          <w:szCs w:val="32"/>
        </w:rPr>
        <w:t>%</w:t>
      </w:r>
      <w:r w:rsidRPr="00E20BC8">
        <w:rPr>
          <w:rFonts w:ascii="TH Sarabun New" w:hAnsi="TH Sarabun New" w:cs="TH Sarabun New"/>
          <w:color w:val="FF0000"/>
          <w:spacing w:val="2"/>
          <w:sz w:val="32"/>
          <w:szCs w:val="32"/>
        </w:rPr>
        <w:t>)</w:t>
      </w:r>
    </w:p>
    <w:p w14:paraId="0D1AE655" w14:textId="77777777" w:rsidR="00C77A9A" w:rsidRDefault="00C77A9A" w:rsidP="00C77A9A">
      <w:pPr>
        <w:tabs>
          <w:tab w:val="left" w:pos="1418"/>
          <w:tab w:val="left" w:pos="1985"/>
          <w:tab w:val="left" w:pos="3544"/>
          <w:tab w:val="right" w:pos="5954"/>
          <w:tab w:val="right" w:pos="6521"/>
          <w:tab w:val="left" w:pos="6663"/>
        </w:tabs>
        <w:ind w:right="-1" w:firstLine="1701"/>
        <w:jc w:val="thaiDistribute"/>
        <w:rPr>
          <w:rFonts w:ascii="TH Sarabun New" w:hAnsi="TH Sarabun New" w:cs="TH Sarabun New"/>
          <w:spacing w:val="2"/>
          <w:sz w:val="32"/>
          <w:szCs w:val="32"/>
        </w:rPr>
      </w:pPr>
      <w:r w:rsidRPr="00E40B82">
        <w:rPr>
          <w:rFonts w:ascii="TH Sarabun New" w:hAnsi="TH Sarabun New" w:cs="TH Sarabun New"/>
          <w:spacing w:val="2"/>
          <w:sz w:val="32"/>
          <w:szCs w:val="32"/>
          <w:u w:val="single"/>
          <w:cs/>
        </w:rPr>
        <w:t>คงเหลือ</w:t>
      </w:r>
      <w:r w:rsidRPr="001423EB">
        <w:rPr>
          <w:rFonts w:ascii="TH Sarabun New" w:hAnsi="TH Sarabun New" w:cs="TH Sarabun New"/>
          <w:spacing w:val="2"/>
          <w:sz w:val="32"/>
          <w:szCs w:val="32"/>
          <w:cs/>
        </w:rPr>
        <w:t xml:space="preserve">เงินงบประมาณ จำนวน </w:t>
      </w:r>
      <w:r w:rsidRPr="00F059A8">
        <w:rPr>
          <w:rFonts w:ascii="TH Sarabun New" w:hAnsi="TH Sarabun New" w:cs="TH Sarabun New" w:hint="cs"/>
          <w:b/>
          <w:bCs/>
          <w:color w:val="FF0000"/>
          <w:spacing w:val="2"/>
          <w:sz w:val="32"/>
          <w:szCs w:val="32"/>
          <w:cs/>
        </w:rPr>
        <w:t>-</w:t>
      </w:r>
      <w:r>
        <w:rPr>
          <w:rFonts w:ascii="TH Sarabun New" w:hAnsi="TH Sarabun New" w:cs="TH Sarabun New" w:hint="cs"/>
          <w:b/>
          <w:bCs/>
          <w:color w:val="FF0000"/>
          <w:spacing w:val="2"/>
          <w:sz w:val="32"/>
          <w:szCs w:val="32"/>
          <w:cs/>
        </w:rPr>
        <w:t>0</w:t>
      </w:r>
      <w:r w:rsidRPr="00F059A8">
        <w:rPr>
          <w:rFonts w:ascii="TH Sarabun New" w:hAnsi="TH Sarabun New" w:cs="TH Sarabun New" w:hint="cs"/>
          <w:b/>
          <w:bCs/>
          <w:color w:val="FF0000"/>
          <w:spacing w:val="2"/>
          <w:sz w:val="32"/>
          <w:szCs w:val="32"/>
          <w:cs/>
        </w:rPr>
        <w:t>-</w:t>
      </w:r>
      <w:r w:rsidR="00A830B7"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</w:t>
      </w:r>
      <w:r w:rsidRPr="00122F4A">
        <w:rPr>
          <w:rFonts w:ascii="TH Sarabun New" w:hAnsi="TH Sarabun New" w:cs="TH Sarabun New"/>
          <w:spacing w:val="2"/>
          <w:sz w:val="32"/>
          <w:szCs w:val="32"/>
          <w:cs/>
        </w:rPr>
        <w:t>บาท</w:t>
      </w:r>
      <w:r w:rsidR="00A830B7"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(ติดลบ</w:t>
      </w:r>
      <w:r w:rsidR="00863BA7" w:rsidRPr="00863BA7">
        <w:rPr>
          <w:rFonts w:ascii="TH Sarabun New" w:hAnsi="TH Sarabun New" w:cs="TH Sarabun New"/>
          <w:spacing w:val="2"/>
          <w:sz w:val="32"/>
          <w:szCs w:val="32"/>
          <w:cs/>
        </w:rPr>
        <w:t>-</w:t>
      </w:r>
      <w:r w:rsidR="00863BA7" w:rsidRPr="00863BA7">
        <w:rPr>
          <w:rFonts w:ascii="TH Sarabun New" w:hAnsi="TH Sarabun New" w:cs="TH Sarabun New"/>
          <w:color w:val="FF0000"/>
          <w:spacing w:val="2"/>
          <w:sz w:val="32"/>
          <w:szCs w:val="32"/>
          <w:cs/>
        </w:rPr>
        <w:t>271</w:t>
      </w:r>
      <w:r w:rsidR="00863BA7" w:rsidRPr="00863BA7">
        <w:rPr>
          <w:rFonts w:ascii="TH Sarabun New" w:hAnsi="TH Sarabun New" w:cs="TH Sarabun New"/>
          <w:color w:val="FF0000"/>
          <w:spacing w:val="2"/>
          <w:sz w:val="32"/>
          <w:szCs w:val="32"/>
        </w:rPr>
        <w:t>,</w:t>
      </w:r>
      <w:r w:rsidR="00863BA7" w:rsidRPr="00863BA7">
        <w:rPr>
          <w:rFonts w:ascii="TH Sarabun New" w:hAnsi="TH Sarabun New" w:cs="TH Sarabun New"/>
          <w:color w:val="FF0000"/>
          <w:spacing w:val="2"/>
          <w:sz w:val="32"/>
          <w:szCs w:val="32"/>
          <w:cs/>
        </w:rPr>
        <w:t>896.60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)</w:t>
      </w:r>
      <w:r w:rsidRPr="00913AAA">
        <w:rPr>
          <w:rFonts w:ascii="TH Sarabun New" w:hAnsi="TH Sarabun New" w:cs="TH Sarabun New"/>
          <w:spacing w:val="2"/>
          <w:sz w:val="32"/>
          <w:szCs w:val="32"/>
        </w:rPr>
        <w:t>(</w:t>
      </w:r>
      <w:r w:rsidRPr="00913AAA">
        <w:rPr>
          <w:rFonts w:ascii="TH Sarabun New" w:hAnsi="TH Sarabun New" w:cs="TH Sarabun New"/>
          <w:spacing w:val="2"/>
          <w:sz w:val="32"/>
          <w:szCs w:val="32"/>
          <w:cs/>
        </w:rPr>
        <w:t xml:space="preserve">คิดเป็น </w:t>
      </w:r>
      <w:r w:rsidRPr="00F059A8">
        <w:rPr>
          <w:rFonts w:ascii="TH Sarabun New" w:hAnsi="TH Sarabun New" w:cs="TH Sarabun New"/>
          <w:b/>
          <w:bCs/>
          <w:color w:val="FF0000"/>
          <w:spacing w:val="2"/>
          <w:sz w:val="32"/>
          <w:szCs w:val="32"/>
        </w:rPr>
        <w:t>-</w:t>
      </w:r>
      <w:r w:rsidR="00863BA7" w:rsidRPr="00863BA7">
        <w:rPr>
          <w:rFonts w:ascii="TH Sarabun New" w:hAnsi="TH Sarabun New" w:cs="TH Sarabun New"/>
          <w:b/>
          <w:bCs/>
          <w:color w:val="FF0000"/>
          <w:spacing w:val="2"/>
          <w:sz w:val="32"/>
          <w:szCs w:val="32"/>
        </w:rPr>
        <w:t xml:space="preserve">31.02 </w:t>
      </w:r>
      <w:r w:rsidRPr="00F059A8">
        <w:rPr>
          <w:rFonts w:ascii="TH Sarabun New" w:hAnsi="TH Sarabun New" w:cs="TH Sarabun New"/>
          <w:b/>
          <w:bCs/>
          <w:color w:val="FF0000"/>
          <w:spacing w:val="2"/>
          <w:sz w:val="32"/>
          <w:szCs w:val="32"/>
        </w:rPr>
        <w:t>%)</w:t>
      </w:r>
      <w:r w:rsidRPr="00F059A8">
        <w:rPr>
          <w:rFonts w:ascii="TH Sarabun New" w:hAnsi="TH Sarabun New" w:cs="TH Sarabun New"/>
          <w:color w:val="FF0000"/>
          <w:spacing w:val="2"/>
          <w:sz w:val="32"/>
          <w:szCs w:val="32"/>
          <w:cs/>
        </w:rPr>
        <w:t xml:space="preserve"> </w:t>
      </w:r>
      <w:r w:rsidRPr="001423EB">
        <w:rPr>
          <w:rFonts w:ascii="TH Sarabun New" w:hAnsi="TH Sarabun New" w:cs="TH Sarabun New"/>
          <w:spacing w:val="2"/>
          <w:sz w:val="32"/>
          <w:szCs w:val="32"/>
          <w:cs/>
        </w:rPr>
        <w:t>สามารถขอ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เบิก</w:t>
      </w:r>
      <w:r w:rsidRPr="001423EB">
        <w:rPr>
          <w:rFonts w:ascii="TH Sarabun New" w:hAnsi="TH Sarabun New" w:cs="TH Sarabun New"/>
          <w:spacing w:val="2"/>
          <w:sz w:val="32"/>
          <w:szCs w:val="32"/>
          <w:cs/>
        </w:rPr>
        <w:t>เพิ่มตามที่ใช้จริ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งปัจจุบันเบิกจ่าย ถึงเดือน </w:t>
      </w:r>
      <w:r w:rsidR="00863BA7">
        <w:rPr>
          <w:rFonts w:ascii="TH Sarabun New" w:hAnsi="TH Sarabun New" w:cs="TH Sarabun New" w:hint="cs"/>
          <w:spacing w:val="2"/>
          <w:sz w:val="32"/>
          <w:szCs w:val="32"/>
          <w:cs/>
        </w:rPr>
        <w:t>มี.ค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.6</w:t>
      </w:r>
      <w:r w:rsidR="005C4E38">
        <w:rPr>
          <w:rFonts w:ascii="TH Sarabun New" w:hAnsi="TH Sarabun New" w:cs="TH Sarabun New" w:hint="cs"/>
          <w:spacing w:val="2"/>
          <w:sz w:val="32"/>
          <w:szCs w:val="32"/>
          <w:cs/>
        </w:rPr>
        <w:t>9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 xml:space="preserve"> และอยู่ระหว่างทำเอกสารเบิกจ่าย </w:t>
      </w:r>
      <w:r w:rsidR="00863BA7">
        <w:rPr>
          <w:rFonts w:ascii="TH Sarabun New" w:hAnsi="TH Sarabun New" w:cs="TH Sarabun New" w:hint="cs"/>
          <w:spacing w:val="2"/>
          <w:sz w:val="32"/>
          <w:szCs w:val="32"/>
          <w:cs/>
        </w:rPr>
        <w:t>เม.ย.</w:t>
      </w:r>
      <w:r>
        <w:rPr>
          <w:rFonts w:ascii="TH Sarabun New" w:hAnsi="TH Sarabun New" w:cs="TH Sarabun New" w:hint="cs"/>
          <w:spacing w:val="2"/>
          <w:sz w:val="32"/>
          <w:szCs w:val="32"/>
          <w:cs/>
        </w:rPr>
        <w:t>6</w:t>
      </w:r>
      <w:r w:rsidR="005C4E38">
        <w:rPr>
          <w:rFonts w:ascii="TH Sarabun New" w:hAnsi="TH Sarabun New" w:cs="TH Sarabun New" w:hint="cs"/>
          <w:spacing w:val="2"/>
          <w:sz w:val="32"/>
          <w:szCs w:val="32"/>
          <w:cs/>
        </w:rPr>
        <w:t>9</w:t>
      </w:r>
    </w:p>
    <w:p w14:paraId="5C02F8CF" w14:textId="77777777" w:rsidR="00C77A9A" w:rsidRPr="00040F9C" w:rsidRDefault="00C77A9A" w:rsidP="00C77A9A">
      <w:pPr>
        <w:tabs>
          <w:tab w:val="left" w:pos="1418"/>
          <w:tab w:val="left" w:pos="1985"/>
          <w:tab w:val="left" w:pos="3544"/>
          <w:tab w:val="right" w:pos="5954"/>
          <w:tab w:val="right" w:pos="6521"/>
          <w:tab w:val="left" w:pos="6663"/>
        </w:tabs>
        <w:ind w:firstLine="1701"/>
        <w:jc w:val="thaiDistribute"/>
        <w:rPr>
          <w:rFonts w:ascii="TH Sarabun New" w:hAnsi="TH Sarabun New" w:cs="TH Sarabun New" w:hint="cs"/>
          <w:sz w:val="12"/>
          <w:szCs w:val="12"/>
          <w:cs/>
        </w:rPr>
      </w:pPr>
    </w:p>
    <w:p w14:paraId="7910044C" w14:textId="77777777" w:rsidR="00C77A9A" w:rsidRPr="00040F9C" w:rsidRDefault="00C77A9A" w:rsidP="00A830B7">
      <w:pPr>
        <w:numPr>
          <w:ilvl w:val="0"/>
          <w:numId w:val="16"/>
        </w:numPr>
        <w:ind w:left="284" w:hanging="2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040F9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งบอื่นๆ </w:t>
      </w:r>
      <w:r w:rsidRPr="00040F9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ที่ได้รับการจัดสรร</w:t>
      </w:r>
    </w:p>
    <w:p w14:paraId="7681D569" w14:textId="77777777" w:rsidR="00C77A9A" w:rsidRPr="00040F9C" w:rsidRDefault="00C77A9A" w:rsidP="00A830B7">
      <w:pPr>
        <w:numPr>
          <w:ilvl w:val="0"/>
          <w:numId w:val="18"/>
        </w:numPr>
        <w:tabs>
          <w:tab w:val="left" w:pos="1985"/>
        </w:tabs>
        <w:ind w:left="0" w:firstLine="1701"/>
        <w:jc w:val="thaiDistribute"/>
        <w:rPr>
          <w:rFonts w:ascii="TH Sarabun New" w:hAnsi="TH Sarabun New" w:cs="TH Sarabun New"/>
          <w:sz w:val="32"/>
          <w:szCs w:val="32"/>
        </w:rPr>
      </w:pP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งบปฏิรูประบบงานสอบสวน ได้รับจัดสรร  </w:t>
      </w:r>
      <w:r w:rsidRPr="00040F9C">
        <w:rPr>
          <w:rFonts w:ascii="TH Sarabun New" w:hAnsi="TH Sarabun New" w:cs="TH Sarabun New"/>
          <w:sz w:val="32"/>
          <w:szCs w:val="32"/>
          <w:cs/>
        </w:rPr>
        <w:t>จำนวน</w:t>
      </w:r>
      <w:r w:rsidRPr="00040F9C">
        <w:rPr>
          <w:rFonts w:ascii="TH Sarabun New" w:hAnsi="TH Sarabun New" w:cs="TH Sarabun New"/>
          <w:sz w:val="32"/>
          <w:szCs w:val="32"/>
        </w:rPr>
        <w:t xml:space="preserve"> </w:t>
      </w:r>
      <w:r w:rsidR="00863BA7" w:rsidRPr="00863BA7">
        <w:rPr>
          <w:rFonts w:ascii="TH Sarabun New" w:hAnsi="TH Sarabun New" w:cs="TH Sarabun New"/>
          <w:sz w:val="32"/>
          <w:szCs w:val="32"/>
        </w:rPr>
        <w:t xml:space="preserve">  166,300</w:t>
      </w:r>
      <w:r w:rsidRPr="00040F9C">
        <w:rPr>
          <w:rFonts w:ascii="TH Sarabun New" w:hAnsi="TH Sarabun New" w:cs="TH Sarabun New"/>
          <w:sz w:val="32"/>
          <w:szCs w:val="32"/>
        </w:rPr>
        <w:t xml:space="preserve">.- 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บาท</w:t>
      </w:r>
      <w:r w:rsidRPr="00040F9C">
        <w:rPr>
          <w:rFonts w:ascii="TH Sarabun New" w:hAnsi="TH Sarabun New" w:cs="TH Sarabun New"/>
          <w:sz w:val="32"/>
          <w:szCs w:val="32"/>
        </w:rPr>
        <w:t>(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จ่ายค่าเช่าเครื่องถ่ายเอกสาร 4 เครื่อง 12,000</w:t>
      </w:r>
      <w:r w:rsidR="00863BA7">
        <w:rPr>
          <w:rFonts w:ascii="TH Sarabun New" w:hAnsi="TH Sarabun New" w:cs="TH Sarabun New" w:hint="cs"/>
          <w:sz w:val="32"/>
          <w:szCs w:val="32"/>
          <w:cs/>
        </w:rPr>
        <w:t>.-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บาท/เดือน) คงเหลือ ณ </w:t>
      </w:r>
      <w:r w:rsidR="00863BA7">
        <w:rPr>
          <w:rFonts w:ascii="TH Sarabun New" w:hAnsi="TH Sarabun New" w:cs="TH Sarabun New" w:hint="cs"/>
          <w:sz w:val="32"/>
          <w:szCs w:val="32"/>
          <w:cs/>
        </w:rPr>
        <w:t>มี.ค.6</w:t>
      </w:r>
      <w:r w:rsidR="005C4E38">
        <w:rPr>
          <w:rFonts w:ascii="TH Sarabun New" w:hAnsi="TH Sarabun New" w:cs="TH Sarabun New" w:hint="cs"/>
          <w:sz w:val="32"/>
          <w:szCs w:val="32"/>
          <w:cs/>
        </w:rPr>
        <w:t>9</w:t>
      </w:r>
      <w:r w:rsidRPr="00040F9C">
        <w:rPr>
          <w:rFonts w:ascii="TH Sarabun New" w:hAnsi="TH Sarabun New" w:cs="TH Sarabun New"/>
          <w:sz w:val="32"/>
          <w:szCs w:val="32"/>
        </w:rPr>
        <w:t>=</w:t>
      </w:r>
      <w:r w:rsidRPr="00562D2B">
        <w:rPr>
          <w:rFonts w:ascii="TH Sarabun New" w:hAnsi="TH Sarabun New" w:cs="TH Sarabun New"/>
          <w:sz w:val="32"/>
          <w:szCs w:val="32"/>
        </w:rPr>
        <w:t xml:space="preserve"> </w:t>
      </w:r>
      <w:r w:rsidR="00863BA7">
        <w:rPr>
          <w:rFonts w:ascii="TH Sarabun New" w:hAnsi="TH Sarabun New" w:cs="TH Sarabun New"/>
          <w:sz w:val="32"/>
          <w:szCs w:val="32"/>
        </w:rPr>
        <w:t>22</w:t>
      </w:r>
      <w:r w:rsidRPr="00562D2B">
        <w:rPr>
          <w:rFonts w:ascii="TH Sarabun New" w:hAnsi="TH Sarabun New" w:cs="TH Sarabun New"/>
          <w:sz w:val="32"/>
          <w:szCs w:val="32"/>
        </w:rPr>
        <w:t>,</w:t>
      </w:r>
      <w:r w:rsidR="00863BA7">
        <w:rPr>
          <w:rFonts w:ascii="TH Sarabun New" w:hAnsi="TH Sarabun New" w:cs="TH Sarabun New"/>
          <w:sz w:val="32"/>
          <w:szCs w:val="32"/>
        </w:rPr>
        <w:t>0</w:t>
      </w:r>
      <w:r w:rsidRPr="00562D2B">
        <w:rPr>
          <w:rFonts w:ascii="TH Sarabun New" w:hAnsi="TH Sarabun New" w:cs="TH Sarabun New"/>
          <w:sz w:val="32"/>
          <w:szCs w:val="32"/>
        </w:rPr>
        <w:t>00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.-บาท</w:t>
      </w:r>
      <w:r w:rsidRPr="00040F9C">
        <w:rPr>
          <w:rFonts w:ascii="TH Sarabun New" w:hAnsi="TH Sarabun New" w:cs="TH Sarabun New"/>
          <w:sz w:val="32"/>
          <w:szCs w:val="32"/>
        </w:rPr>
        <w:t xml:space="preserve"> 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เพียงพอสำหรับ ค่าเครื่องถ่ายเอกสาร เดือน </w:t>
      </w:r>
      <w:r>
        <w:rPr>
          <w:rFonts w:ascii="TH Sarabun New" w:hAnsi="TH Sarabun New" w:cs="TH Sarabun New" w:hint="cs"/>
          <w:sz w:val="32"/>
          <w:szCs w:val="32"/>
          <w:cs/>
        </w:rPr>
        <w:t>มิ.ย.-ก.ย.6</w:t>
      </w:r>
      <w:r w:rsidR="00B009CA">
        <w:rPr>
          <w:rFonts w:ascii="TH Sarabun New" w:hAnsi="TH Sarabun New" w:cs="TH Sarabun New" w:hint="cs"/>
          <w:sz w:val="32"/>
          <w:szCs w:val="32"/>
          <w:cs/>
        </w:rPr>
        <w:t xml:space="preserve">9 </w:t>
      </w:r>
      <w:r>
        <w:rPr>
          <w:rFonts w:ascii="TH Sarabun New" w:hAnsi="TH Sarabun New" w:cs="TH Sarabun New" w:hint="cs"/>
          <w:sz w:val="32"/>
          <w:szCs w:val="32"/>
          <w:cs/>
        </w:rPr>
        <w:t>และ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ยังมีเงินคงเหลือ</w:t>
      </w:r>
      <w:r w:rsidR="00863BA7">
        <w:rPr>
          <w:rFonts w:ascii="TH Sarabun New" w:hAnsi="TH Sarabun New" w:cs="TH Sarabun New" w:hint="cs"/>
          <w:sz w:val="32"/>
          <w:szCs w:val="32"/>
          <w:cs/>
        </w:rPr>
        <w:t xml:space="preserve"> สามารถจัดสรรในการจัดซื้อวัสดุสำนักงาน หรือจ่ายเป็นค่าทำความสะอาดจุด</w:t>
      </w:r>
      <w:r w:rsidR="00863BA7">
        <w:rPr>
          <w:rFonts w:ascii="TH Sarabun New" w:hAnsi="TH Sarabun New" w:cs="TH Sarabun New"/>
          <w:sz w:val="32"/>
          <w:szCs w:val="32"/>
        </w:rPr>
        <w:t xml:space="preserve">One stop service </w:t>
      </w:r>
      <w:r w:rsidR="00863BA7">
        <w:rPr>
          <w:rFonts w:ascii="TH Sarabun New" w:hAnsi="TH Sarabun New" w:cs="TH Sarabun New" w:hint="cs"/>
          <w:sz w:val="32"/>
          <w:szCs w:val="32"/>
          <w:cs/>
        </w:rPr>
        <w:t xml:space="preserve">หรือค่าซ่อมแซมได้ </w:t>
      </w:r>
    </w:p>
    <w:p w14:paraId="6DE51C72" w14:textId="77777777" w:rsidR="00C77A9A" w:rsidRPr="00040F9C" w:rsidRDefault="00C77A9A" w:rsidP="00C77A9A">
      <w:pPr>
        <w:tabs>
          <w:tab w:val="left" w:pos="1418"/>
          <w:tab w:val="left" w:pos="1985"/>
          <w:tab w:val="left" w:pos="3544"/>
          <w:tab w:val="right" w:pos="5954"/>
          <w:tab w:val="right" w:pos="6521"/>
          <w:tab w:val="left" w:pos="6663"/>
        </w:tabs>
        <w:spacing w:line="216" w:lineRule="auto"/>
        <w:ind w:left="2061"/>
        <w:jc w:val="thaiDistribute"/>
        <w:rPr>
          <w:rFonts w:ascii="TH Sarabun New" w:hAnsi="TH Sarabun New" w:cs="TH Sarabun New"/>
          <w:sz w:val="12"/>
          <w:szCs w:val="12"/>
        </w:rPr>
      </w:pPr>
    </w:p>
    <w:p w14:paraId="098132A2" w14:textId="77777777" w:rsidR="00C77A9A" w:rsidRPr="00040F9C" w:rsidRDefault="00C77A9A" w:rsidP="00A830B7">
      <w:pPr>
        <w:numPr>
          <w:ilvl w:val="0"/>
          <w:numId w:val="18"/>
        </w:numPr>
        <w:tabs>
          <w:tab w:val="left" w:pos="1985"/>
        </w:tabs>
        <w:spacing w:line="216" w:lineRule="auto"/>
        <w:ind w:left="0" w:firstLine="1701"/>
        <w:jc w:val="thaiDistribute"/>
        <w:rPr>
          <w:rFonts w:ascii="TH Sarabun New" w:hAnsi="TH Sarabun New" w:cs="TH Sarabun New"/>
          <w:sz w:val="32"/>
          <w:szCs w:val="32"/>
        </w:rPr>
      </w:pP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ค่าใช้จ่ายสอบสวนคดีอาญาได้รับจัดสรร  </w:t>
      </w:r>
      <w:r w:rsidRPr="00040F9C">
        <w:rPr>
          <w:rFonts w:ascii="TH Sarabun New" w:hAnsi="TH Sarabun New" w:cs="TH Sarabun New"/>
          <w:sz w:val="32"/>
          <w:szCs w:val="32"/>
          <w:cs/>
        </w:rPr>
        <w:t>จำนวน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863BA7" w:rsidRPr="00863BA7">
        <w:rPr>
          <w:rFonts w:ascii="TH Sarabun New" w:hAnsi="TH Sarabun New" w:cs="TH Sarabun New"/>
          <w:sz w:val="32"/>
          <w:szCs w:val="32"/>
          <w:cs/>
        </w:rPr>
        <w:t xml:space="preserve"> 341</w:t>
      </w:r>
      <w:r w:rsidR="00863BA7" w:rsidRPr="00863BA7">
        <w:rPr>
          <w:rFonts w:ascii="TH Sarabun New" w:hAnsi="TH Sarabun New" w:cs="TH Sarabun New"/>
          <w:sz w:val="32"/>
          <w:szCs w:val="32"/>
        </w:rPr>
        <w:t>,</w:t>
      </w:r>
      <w:r w:rsidR="00863BA7" w:rsidRPr="00863BA7">
        <w:rPr>
          <w:rFonts w:ascii="TH Sarabun New" w:hAnsi="TH Sarabun New" w:cs="TH Sarabun New"/>
          <w:sz w:val="32"/>
          <w:szCs w:val="32"/>
          <w:cs/>
        </w:rPr>
        <w:t>500</w:t>
      </w:r>
      <w:r w:rsidRPr="00040F9C">
        <w:rPr>
          <w:rFonts w:ascii="TH Sarabun New" w:hAnsi="TH Sarabun New" w:cs="TH Sarabun New"/>
          <w:sz w:val="32"/>
          <w:szCs w:val="32"/>
        </w:rPr>
        <w:t xml:space="preserve">.- 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บาท</w:t>
      </w:r>
      <w:r w:rsidRPr="00040F9C">
        <w:rPr>
          <w:rFonts w:ascii="TH Sarabun New" w:hAnsi="TH Sarabun New" w:cs="TH Sarabun New"/>
          <w:sz w:val="32"/>
          <w:szCs w:val="32"/>
        </w:rPr>
        <w:t xml:space="preserve"> 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เบิกจ่ายไปแล้ว </w:t>
      </w:r>
      <w:r w:rsidRPr="00040F9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63BA7" w:rsidRPr="00863BA7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166</w:t>
      </w:r>
      <w:r w:rsidR="00863BA7" w:rsidRPr="00863BA7">
        <w:rPr>
          <w:rFonts w:ascii="TH Sarabun New" w:hAnsi="TH Sarabun New" w:cs="TH Sarabun New"/>
          <w:b/>
          <w:bCs/>
          <w:color w:val="000000"/>
          <w:sz w:val="32"/>
          <w:szCs w:val="32"/>
        </w:rPr>
        <w:t>,</w:t>
      </w:r>
      <w:r w:rsidR="00863BA7" w:rsidRPr="00863BA7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970.00</w:t>
      </w:r>
      <w:r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-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บาท คิดเป็น </w:t>
      </w:r>
      <w:r w:rsidR="00863BA7">
        <w:rPr>
          <w:rFonts w:ascii="TH Sarabun New" w:hAnsi="TH Sarabun New" w:cs="TH Sarabun New" w:hint="cs"/>
          <w:sz w:val="32"/>
          <w:szCs w:val="32"/>
          <w:cs/>
        </w:rPr>
        <w:t>48</w:t>
      </w:r>
      <w:r>
        <w:rPr>
          <w:rFonts w:ascii="TH Sarabun New" w:hAnsi="TH Sarabun New" w:cs="TH Sarabun New" w:hint="cs"/>
          <w:sz w:val="32"/>
          <w:szCs w:val="32"/>
          <w:cs/>
        </w:rPr>
        <w:t>.</w:t>
      </w:r>
      <w:r w:rsidR="00863BA7">
        <w:rPr>
          <w:rFonts w:ascii="TH Sarabun New" w:hAnsi="TH Sarabun New" w:cs="TH Sarabun New" w:hint="cs"/>
          <w:sz w:val="32"/>
          <w:szCs w:val="32"/>
          <w:cs/>
        </w:rPr>
        <w:t>89</w:t>
      </w:r>
      <w:r w:rsidRPr="00040F9C">
        <w:rPr>
          <w:rFonts w:ascii="TH Sarabun New" w:hAnsi="TH Sarabun New" w:cs="TH Sarabun New"/>
          <w:sz w:val="32"/>
          <w:szCs w:val="32"/>
        </w:rPr>
        <w:t xml:space="preserve">% 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 คงเหลือ </w:t>
      </w:r>
      <w:r w:rsidR="00863BA7" w:rsidRPr="00863BA7">
        <w:rPr>
          <w:rFonts w:ascii="TH Sarabun New" w:hAnsi="TH Sarabun New" w:cs="TH Sarabun New"/>
          <w:sz w:val="32"/>
          <w:szCs w:val="32"/>
          <w:cs/>
        </w:rPr>
        <w:t xml:space="preserve"> 174</w:t>
      </w:r>
      <w:r w:rsidR="00863BA7" w:rsidRPr="00863BA7">
        <w:rPr>
          <w:rFonts w:ascii="TH Sarabun New" w:hAnsi="TH Sarabun New" w:cs="TH Sarabun New"/>
          <w:sz w:val="32"/>
          <w:szCs w:val="32"/>
        </w:rPr>
        <w:t>,</w:t>
      </w:r>
      <w:r w:rsidR="00863BA7" w:rsidRPr="00863BA7">
        <w:rPr>
          <w:rFonts w:ascii="TH Sarabun New" w:hAnsi="TH Sarabun New" w:cs="TH Sarabun New"/>
          <w:sz w:val="32"/>
          <w:szCs w:val="32"/>
          <w:cs/>
        </w:rPr>
        <w:t>530.</w:t>
      </w:r>
      <w:r>
        <w:rPr>
          <w:rFonts w:ascii="TH Sarabun New" w:hAnsi="TH Sarabun New" w:cs="TH Sarabun New" w:hint="cs"/>
          <w:sz w:val="32"/>
          <w:szCs w:val="32"/>
          <w:cs/>
        </w:rPr>
        <w:t>-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 รายจ่ายหมวดนี้ สามารถเบิกจ่ายได้</w:t>
      </w:r>
      <w:r w:rsidRPr="00040F9C">
        <w:rPr>
          <w:rFonts w:ascii="TH Sarabun New" w:hAnsi="TH Sarabun New" w:cs="TH Sarabun New"/>
          <w:sz w:val="32"/>
          <w:szCs w:val="32"/>
          <w:cs/>
        </w:rPr>
        <w:t>ตามภารกิจที่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เกิดขึ้นและปฏิบัติจ</w:t>
      </w:r>
      <w:r w:rsidRPr="00040F9C">
        <w:rPr>
          <w:rFonts w:ascii="TH Sarabun New" w:hAnsi="TH Sarabun New" w:cs="TH Sarabun New"/>
          <w:sz w:val="32"/>
          <w:szCs w:val="32"/>
          <w:cs/>
        </w:rPr>
        <w:t>ริง</w:t>
      </w:r>
    </w:p>
    <w:p w14:paraId="3C803603" w14:textId="77777777" w:rsidR="00C77A9A" w:rsidRPr="00040F9C" w:rsidRDefault="00C77A9A" w:rsidP="00C77A9A">
      <w:pPr>
        <w:tabs>
          <w:tab w:val="left" w:pos="1418"/>
          <w:tab w:val="left" w:pos="1985"/>
          <w:tab w:val="left" w:pos="3544"/>
          <w:tab w:val="right" w:pos="5954"/>
          <w:tab w:val="right" w:pos="6521"/>
          <w:tab w:val="left" w:pos="6663"/>
        </w:tabs>
        <w:spacing w:line="216" w:lineRule="auto"/>
        <w:jc w:val="thaiDistribute"/>
        <w:rPr>
          <w:rFonts w:ascii="TH Sarabun New" w:hAnsi="TH Sarabun New" w:cs="TH Sarabun New"/>
          <w:sz w:val="12"/>
          <w:szCs w:val="12"/>
        </w:rPr>
      </w:pPr>
    </w:p>
    <w:p w14:paraId="1DA4DDAB" w14:textId="77777777" w:rsidR="00C77A9A" w:rsidRPr="00040F9C" w:rsidRDefault="00C77A9A" w:rsidP="00A830B7">
      <w:pPr>
        <w:numPr>
          <w:ilvl w:val="0"/>
          <w:numId w:val="18"/>
        </w:numPr>
        <w:tabs>
          <w:tab w:val="left" w:pos="1985"/>
        </w:tabs>
        <w:spacing w:line="216" w:lineRule="auto"/>
        <w:ind w:left="0" w:firstLine="1701"/>
        <w:jc w:val="thaiDistribute"/>
        <w:rPr>
          <w:rFonts w:ascii="TH Sarabun New" w:hAnsi="TH Sarabun New" w:cs="TH Sarabun New"/>
          <w:sz w:val="32"/>
          <w:szCs w:val="32"/>
        </w:rPr>
      </w:pP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งบรักษาความปลอดภัยนักท่องเที่ยว ได้รับจัดสรร  </w:t>
      </w:r>
      <w:r w:rsidRPr="00040F9C">
        <w:rPr>
          <w:rFonts w:ascii="TH Sarabun New" w:hAnsi="TH Sarabun New" w:cs="TH Sarabun New"/>
          <w:sz w:val="32"/>
          <w:szCs w:val="32"/>
          <w:cs/>
        </w:rPr>
        <w:t>จำนวน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CD538C">
        <w:rPr>
          <w:rFonts w:ascii="TH Sarabun New" w:hAnsi="TH Sarabun New" w:cs="TH Sarabun New"/>
          <w:sz w:val="32"/>
          <w:szCs w:val="32"/>
          <w:cs/>
        </w:rPr>
        <w:t>101</w:t>
      </w:r>
      <w:r w:rsidRPr="00CD538C">
        <w:rPr>
          <w:rFonts w:ascii="TH Sarabun New" w:hAnsi="TH Sarabun New" w:cs="TH Sarabun New"/>
          <w:sz w:val="32"/>
          <w:szCs w:val="32"/>
        </w:rPr>
        <w:t>,</w:t>
      </w:r>
      <w:r w:rsidRPr="00CD538C">
        <w:rPr>
          <w:rFonts w:ascii="TH Sarabun New" w:hAnsi="TH Sarabun New" w:cs="TH Sarabun New"/>
          <w:sz w:val="32"/>
          <w:szCs w:val="32"/>
          <w:cs/>
        </w:rPr>
        <w:t>30</w:t>
      </w:r>
      <w:r>
        <w:rPr>
          <w:rFonts w:ascii="TH Sarabun New" w:hAnsi="TH Sarabun New" w:cs="TH Sarabun New" w:hint="cs"/>
          <w:sz w:val="32"/>
          <w:szCs w:val="32"/>
          <w:cs/>
        </w:rPr>
        <w:t>0</w:t>
      </w:r>
      <w:r w:rsidRPr="00040F9C">
        <w:rPr>
          <w:rFonts w:ascii="TH Sarabun New" w:hAnsi="TH Sarabun New" w:cs="TH Sarabun New"/>
          <w:sz w:val="32"/>
          <w:szCs w:val="32"/>
        </w:rPr>
        <w:t xml:space="preserve">.- 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บาท</w:t>
      </w:r>
      <w:r w:rsidRPr="00040F9C">
        <w:rPr>
          <w:rFonts w:ascii="TH Sarabun New" w:hAnsi="TH Sarabun New" w:cs="TH Sarabun New"/>
          <w:sz w:val="32"/>
          <w:szCs w:val="32"/>
        </w:rPr>
        <w:t xml:space="preserve"> 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เบิกจ่ายแล้ว </w:t>
      </w:r>
      <w:r w:rsidRPr="00040F9C">
        <w:rPr>
          <w:rFonts w:ascii="TH Sarabun New" w:hAnsi="TH Sarabun New" w:cs="TH Sarabun New"/>
          <w:sz w:val="32"/>
          <w:szCs w:val="32"/>
        </w:rPr>
        <w:t xml:space="preserve"> </w:t>
      </w:r>
      <w:r w:rsidRPr="00CD538C">
        <w:rPr>
          <w:rFonts w:ascii="TH Sarabun New" w:hAnsi="TH Sarabun New" w:cs="TH Sarabun New"/>
          <w:sz w:val="32"/>
          <w:szCs w:val="32"/>
        </w:rPr>
        <w:t>101,300</w:t>
      </w:r>
      <w:r>
        <w:rPr>
          <w:rFonts w:ascii="TH Sarabun New" w:hAnsi="TH Sarabun New" w:cs="TH Sarabun New" w:hint="cs"/>
          <w:sz w:val="32"/>
          <w:szCs w:val="32"/>
          <w:cs/>
        </w:rPr>
        <w:t>.-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บาท คงเหลือ </w:t>
      </w:r>
      <w:r>
        <w:rPr>
          <w:rFonts w:ascii="TH Sarabun New" w:hAnsi="TH Sarabun New" w:cs="TH Sarabun New" w:hint="cs"/>
          <w:sz w:val="32"/>
          <w:szCs w:val="32"/>
          <w:cs/>
        </w:rPr>
        <w:t>-0-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 บาท</w:t>
      </w:r>
    </w:p>
    <w:p w14:paraId="58D8B506" w14:textId="77777777" w:rsidR="00C77A9A" w:rsidRPr="00040F9C" w:rsidRDefault="00C77A9A" w:rsidP="00C77A9A">
      <w:pPr>
        <w:tabs>
          <w:tab w:val="left" w:pos="1418"/>
          <w:tab w:val="left" w:pos="1985"/>
          <w:tab w:val="left" w:pos="3544"/>
          <w:tab w:val="right" w:pos="5954"/>
          <w:tab w:val="right" w:pos="6521"/>
          <w:tab w:val="left" w:pos="6663"/>
        </w:tabs>
        <w:spacing w:line="216" w:lineRule="auto"/>
        <w:jc w:val="thaiDistribute"/>
        <w:rPr>
          <w:rFonts w:ascii="TH Sarabun New" w:hAnsi="TH Sarabun New" w:cs="TH Sarabun New"/>
          <w:sz w:val="12"/>
          <w:szCs w:val="12"/>
        </w:rPr>
      </w:pPr>
    </w:p>
    <w:p w14:paraId="0CA58119" w14:textId="77777777" w:rsidR="00C77A9A" w:rsidRPr="00040F9C" w:rsidRDefault="00C77A9A" w:rsidP="00A830B7">
      <w:pPr>
        <w:numPr>
          <w:ilvl w:val="0"/>
          <w:numId w:val="18"/>
        </w:numPr>
        <w:tabs>
          <w:tab w:val="left" w:pos="1985"/>
        </w:tabs>
        <w:spacing w:line="216" w:lineRule="auto"/>
        <w:ind w:left="0" w:firstLine="1701"/>
        <w:jc w:val="thaiDistribute"/>
        <w:rPr>
          <w:rFonts w:ascii="TH Sarabun New" w:hAnsi="TH Sarabun New" w:cs="TH Sarabun New"/>
          <w:sz w:val="32"/>
          <w:szCs w:val="32"/>
        </w:rPr>
      </w:pP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งบสกัดกั้นการค้ายาเสพติด ได้รับจัดสรร  </w:t>
      </w:r>
      <w:r w:rsidRPr="00040F9C">
        <w:rPr>
          <w:rFonts w:ascii="TH Sarabun New" w:hAnsi="TH Sarabun New" w:cs="TH Sarabun New"/>
          <w:sz w:val="32"/>
          <w:szCs w:val="32"/>
          <w:cs/>
        </w:rPr>
        <w:t>จำนวน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 1</w:t>
      </w:r>
      <w:r w:rsidR="00863BA7">
        <w:rPr>
          <w:rFonts w:ascii="TH Sarabun New" w:hAnsi="TH Sarabun New" w:cs="TH Sarabun New" w:hint="cs"/>
          <w:sz w:val="32"/>
          <w:szCs w:val="32"/>
          <w:cs/>
        </w:rPr>
        <w:t>5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,</w:t>
      </w:r>
      <w:r w:rsidR="00863BA7">
        <w:rPr>
          <w:rFonts w:ascii="TH Sarabun New" w:hAnsi="TH Sarabun New" w:cs="TH Sarabun New" w:hint="cs"/>
          <w:sz w:val="32"/>
          <w:szCs w:val="32"/>
          <w:cs/>
        </w:rPr>
        <w:t>2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00</w:t>
      </w:r>
      <w:r w:rsidRPr="00040F9C">
        <w:rPr>
          <w:rFonts w:ascii="TH Sarabun New" w:hAnsi="TH Sarabun New" w:cs="TH Sarabun New"/>
          <w:sz w:val="32"/>
          <w:szCs w:val="32"/>
        </w:rPr>
        <w:t xml:space="preserve">.- 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บาท</w:t>
      </w:r>
      <w:r w:rsidRPr="00040F9C">
        <w:rPr>
          <w:rFonts w:ascii="TH Sarabun New" w:hAnsi="TH Sarabun New" w:cs="TH Sarabun New"/>
          <w:sz w:val="32"/>
          <w:szCs w:val="32"/>
        </w:rPr>
        <w:t xml:space="preserve"> 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เบิกจ่ายแล้ว</w:t>
      </w:r>
      <w:r w:rsidRPr="00040F9C">
        <w:rPr>
          <w:rFonts w:ascii="TH Sarabun New" w:hAnsi="TH Sarabun New" w:cs="TH Sarabun New"/>
          <w:sz w:val="32"/>
          <w:szCs w:val="32"/>
        </w:rPr>
        <w:t xml:space="preserve"> 1</w:t>
      </w:r>
      <w:r w:rsidR="00863BA7">
        <w:rPr>
          <w:rFonts w:ascii="TH Sarabun New" w:hAnsi="TH Sarabun New" w:cs="TH Sarabun New"/>
          <w:sz w:val="32"/>
          <w:szCs w:val="32"/>
        </w:rPr>
        <w:t>5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,</w:t>
      </w:r>
      <w:r w:rsidR="00863BA7">
        <w:rPr>
          <w:rFonts w:ascii="TH Sarabun New" w:hAnsi="TH Sarabun New" w:cs="TH Sarabun New" w:hint="cs"/>
          <w:sz w:val="32"/>
          <w:szCs w:val="32"/>
          <w:cs/>
        </w:rPr>
        <w:t>200</w:t>
      </w:r>
      <w:r w:rsidRPr="00040F9C">
        <w:rPr>
          <w:rFonts w:ascii="TH Sarabun New" w:hAnsi="TH Sarabun New" w:cs="TH Sarabun New"/>
          <w:sz w:val="32"/>
          <w:szCs w:val="32"/>
        </w:rPr>
        <w:t>.-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บาท คงเหลือ </w:t>
      </w:r>
      <w:r w:rsidR="00863BA7">
        <w:rPr>
          <w:rFonts w:ascii="TH Sarabun New" w:hAnsi="TH Sarabun New" w:cs="TH Sarabun New" w:hint="cs"/>
          <w:sz w:val="32"/>
          <w:szCs w:val="32"/>
          <w:cs/>
        </w:rPr>
        <w:t>0</w:t>
      </w:r>
      <w:r>
        <w:rPr>
          <w:rFonts w:ascii="TH Sarabun New" w:hAnsi="TH Sarabun New" w:cs="TH Sarabun New" w:hint="cs"/>
          <w:sz w:val="32"/>
          <w:szCs w:val="32"/>
          <w:cs/>
        </w:rPr>
        <w:t>.-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 บาท</w:t>
      </w:r>
    </w:p>
    <w:p w14:paraId="44564E5C" w14:textId="77777777" w:rsidR="00C77A9A" w:rsidRPr="00040F9C" w:rsidRDefault="00C77A9A" w:rsidP="00C77A9A">
      <w:pPr>
        <w:tabs>
          <w:tab w:val="left" w:pos="1418"/>
          <w:tab w:val="left" w:pos="1985"/>
          <w:tab w:val="left" w:pos="3544"/>
          <w:tab w:val="right" w:pos="5954"/>
          <w:tab w:val="right" w:pos="6521"/>
          <w:tab w:val="left" w:pos="6663"/>
        </w:tabs>
        <w:spacing w:line="216" w:lineRule="auto"/>
        <w:jc w:val="thaiDistribute"/>
        <w:rPr>
          <w:rFonts w:ascii="TH Sarabun New" w:hAnsi="TH Sarabun New" w:cs="TH Sarabun New"/>
          <w:sz w:val="12"/>
          <w:szCs w:val="12"/>
        </w:rPr>
      </w:pPr>
    </w:p>
    <w:p w14:paraId="3E08F4B1" w14:textId="77777777" w:rsidR="00C77A9A" w:rsidRPr="00CB5CC8" w:rsidRDefault="00C77A9A" w:rsidP="00A830B7">
      <w:pPr>
        <w:numPr>
          <w:ilvl w:val="0"/>
          <w:numId w:val="18"/>
        </w:numPr>
        <w:tabs>
          <w:tab w:val="left" w:pos="1985"/>
        </w:tabs>
        <w:spacing w:line="216" w:lineRule="auto"/>
        <w:ind w:left="0" w:firstLine="1701"/>
        <w:jc w:val="thaiDistribute"/>
        <w:rPr>
          <w:rFonts w:ascii="TH Sarabun New" w:hAnsi="TH Sarabun New" w:cs="TH Sarabun New" w:hint="cs"/>
          <w:sz w:val="32"/>
          <w:szCs w:val="32"/>
        </w:rPr>
      </w:pP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น้ำมันรถเช่า ได้รับจัดสรร </w:t>
      </w:r>
      <w:r w:rsidRPr="00040F9C">
        <w:rPr>
          <w:rFonts w:ascii="TH Sarabun New" w:hAnsi="TH Sarabun New" w:cs="TH Sarabun New"/>
          <w:sz w:val="32"/>
          <w:szCs w:val="32"/>
          <w:cs/>
        </w:rPr>
        <w:t>จำนวน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863BA7">
        <w:rPr>
          <w:rFonts w:ascii="TH Sarabun New" w:hAnsi="TH Sarabun New" w:cs="TH Sarabun New" w:hint="cs"/>
          <w:sz w:val="32"/>
          <w:szCs w:val="32"/>
          <w:cs/>
        </w:rPr>
        <w:t>60</w:t>
      </w:r>
      <w:r w:rsidRPr="00040F9C">
        <w:rPr>
          <w:rFonts w:ascii="TH Sarabun New" w:hAnsi="TH Sarabun New" w:cs="TH Sarabun New"/>
          <w:sz w:val="32"/>
          <w:szCs w:val="32"/>
        </w:rPr>
        <w:t xml:space="preserve">,000.- 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บาท</w:t>
      </w:r>
      <w:r w:rsidRPr="00040F9C">
        <w:rPr>
          <w:rFonts w:ascii="TH Sarabun New" w:hAnsi="TH Sarabun New" w:cs="TH Sarabun New"/>
          <w:sz w:val="32"/>
          <w:szCs w:val="32"/>
        </w:rPr>
        <w:t xml:space="preserve"> 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 เบิกจ่ายไปแล้ว </w:t>
      </w:r>
      <w:r w:rsidR="00863BA7">
        <w:rPr>
          <w:rFonts w:ascii="TH Sarabun New" w:hAnsi="TH Sarabun New" w:cs="TH Sarabun New" w:hint="cs"/>
          <w:sz w:val="32"/>
          <w:szCs w:val="32"/>
          <w:cs/>
        </w:rPr>
        <w:t>60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,000.-บาท คงเหลือ-0-</w:t>
      </w:r>
      <w:r>
        <w:rPr>
          <w:rFonts w:ascii="TH Sarabun New" w:hAnsi="TH Sarabun New" w:cs="TH Sarabun New" w:hint="cs"/>
          <w:sz w:val="32"/>
          <w:szCs w:val="32"/>
          <w:cs/>
        </w:rPr>
        <w:t>บาท</w:t>
      </w:r>
      <w:r w:rsidR="00863BA7">
        <w:rPr>
          <w:rFonts w:ascii="TH Sarabun New" w:hAnsi="TH Sarabun New" w:cs="TH Sarabun New" w:hint="cs"/>
          <w:sz w:val="32"/>
          <w:szCs w:val="32"/>
          <w:cs/>
        </w:rPr>
        <w:t xml:space="preserve"> (แบ่งเบิกจ่ายเป็นค่าวัสดุน้ำมันเชื้อเพลิงเดือนละ 10,000.-บาท)</w:t>
      </w:r>
    </w:p>
    <w:p w14:paraId="789FF8E6" w14:textId="77777777" w:rsidR="00C77A9A" w:rsidRPr="00A830B7" w:rsidRDefault="00C77A9A" w:rsidP="00A830B7">
      <w:pPr>
        <w:numPr>
          <w:ilvl w:val="0"/>
          <w:numId w:val="18"/>
        </w:numPr>
        <w:tabs>
          <w:tab w:val="left" w:pos="1985"/>
        </w:tabs>
        <w:spacing w:line="216" w:lineRule="auto"/>
        <w:ind w:left="0" w:firstLine="1701"/>
        <w:jc w:val="thaiDistribute"/>
        <w:rPr>
          <w:rFonts w:ascii="TH Sarabun New" w:hAnsi="TH Sarabun New" w:cs="TH Sarabun New"/>
          <w:sz w:val="32"/>
          <w:szCs w:val="32"/>
        </w:rPr>
      </w:pPr>
      <w:r w:rsidRPr="00040F9C">
        <w:rPr>
          <w:rFonts w:ascii="TH Sarabun New" w:hAnsi="TH Sarabun New" w:cs="TH Sarabun New" w:hint="cs"/>
          <w:sz w:val="32"/>
          <w:szCs w:val="32"/>
          <w:cs/>
        </w:rPr>
        <w:t>โครงการรณรงค์ป้องกันและแก้ไขปัญหาอุบัติเหตุช่วงเทศกาล</w:t>
      </w:r>
      <w:r w:rsidR="00A830B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830B7">
        <w:rPr>
          <w:rFonts w:ascii="TH Sarabun New" w:hAnsi="TH Sarabun New" w:cs="TH Sarabun New" w:hint="cs"/>
          <w:sz w:val="32"/>
          <w:szCs w:val="32"/>
          <w:cs/>
        </w:rPr>
        <w:t xml:space="preserve">ได้รับจัดสรร </w:t>
      </w:r>
      <w:r w:rsidR="00A830B7">
        <w:rPr>
          <w:rFonts w:ascii="TH Sarabun New" w:hAnsi="TH Sarabun New" w:cs="TH Sarabun New"/>
          <w:sz w:val="32"/>
          <w:szCs w:val="32"/>
          <w:cs/>
        </w:rPr>
        <w:br/>
      </w:r>
      <w:r w:rsidRPr="00A830B7">
        <w:rPr>
          <w:rFonts w:ascii="TH Sarabun New" w:hAnsi="TH Sarabun New" w:cs="TH Sarabun New" w:hint="cs"/>
          <w:sz w:val="32"/>
          <w:szCs w:val="32"/>
          <w:cs/>
        </w:rPr>
        <w:t>38,000</w:t>
      </w:r>
      <w:r w:rsidRPr="00A830B7">
        <w:rPr>
          <w:rFonts w:ascii="TH Sarabun New" w:hAnsi="TH Sarabun New" w:cs="TH Sarabun New"/>
          <w:sz w:val="32"/>
          <w:szCs w:val="32"/>
        </w:rPr>
        <w:t xml:space="preserve">.- </w:t>
      </w:r>
      <w:r w:rsidRPr="00A830B7">
        <w:rPr>
          <w:rFonts w:ascii="TH Sarabun New" w:hAnsi="TH Sarabun New" w:cs="TH Sarabun New" w:hint="cs"/>
          <w:sz w:val="32"/>
          <w:szCs w:val="32"/>
          <w:cs/>
        </w:rPr>
        <w:t>บาท</w:t>
      </w:r>
      <w:r w:rsidRPr="00A830B7">
        <w:rPr>
          <w:rFonts w:ascii="TH Sarabun New" w:hAnsi="TH Sarabun New" w:cs="TH Sarabun New"/>
          <w:sz w:val="32"/>
          <w:szCs w:val="32"/>
        </w:rPr>
        <w:t xml:space="preserve"> </w:t>
      </w:r>
      <w:r w:rsidRPr="00A830B7">
        <w:rPr>
          <w:rFonts w:ascii="TH Sarabun New" w:hAnsi="TH Sarabun New" w:cs="TH Sarabun New" w:hint="cs"/>
          <w:sz w:val="32"/>
          <w:szCs w:val="32"/>
          <w:cs/>
        </w:rPr>
        <w:t>เบิกจ่ายไปแล้ว</w:t>
      </w:r>
      <w:r w:rsidRPr="00A830B7">
        <w:rPr>
          <w:rFonts w:ascii="TH Sarabun New" w:hAnsi="TH Sarabun New" w:cs="TH Sarabun New"/>
          <w:sz w:val="32"/>
          <w:szCs w:val="32"/>
        </w:rPr>
        <w:t xml:space="preserve"> 38</w:t>
      </w:r>
      <w:r w:rsidRPr="00A830B7">
        <w:rPr>
          <w:rFonts w:ascii="TH Sarabun New" w:hAnsi="TH Sarabun New" w:cs="TH Sarabun New" w:hint="cs"/>
          <w:sz w:val="32"/>
          <w:szCs w:val="32"/>
          <w:cs/>
        </w:rPr>
        <w:t>,</w:t>
      </w:r>
      <w:r w:rsidRPr="00A830B7">
        <w:rPr>
          <w:rFonts w:ascii="TH Sarabun New" w:hAnsi="TH Sarabun New" w:cs="TH Sarabun New"/>
          <w:sz w:val="32"/>
          <w:szCs w:val="32"/>
        </w:rPr>
        <w:t>000.-</w:t>
      </w:r>
      <w:r w:rsidRPr="00A830B7">
        <w:rPr>
          <w:rFonts w:ascii="TH Sarabun New" w:hAnsi="TH Sarabun New" w:cs="TH Sarabun New" w:hint="cs"/>
          <w:sz w:val="32"/>
          <w:szCs w:val="32"/>
          <w:cs/>
        </w:rPr>
        <w:t>บาท คงเหลือ</w:t>
      </w:r>
      <w:r w:rsidRPr="00A830B7">
        <w:rPr>
          <w:rFonts w:ascii="TH Sarabun New" w:hAnsi="TH Sarabun New" w:cs="TH Sarabun New"/>
          <w:sz w:val="32"/>
          <w:szCs w:val="32"/>
        </w:rPr>
        <w:t xml:space="preserve"> -0-</w:t>
      </w:r>
      <w:r w:rsidRPr="00A830B7">
        <w:rPr>
          <w:rFonts w:ascii="TH Sarabun New" w:hAnsi="TH Sarabun New" w:cs="TH Sarabun New" w:hint="cs"/>
          <w:sz w:val="32"/>
          <w:szCs w:val="32"/>
          <w:cs/>
        </w:rPr>
        <w:t>บาท</w:t>
      </w:r>
    </w:p>
    <w:p w14:paraId="2C1C7E26" w14:textId="77777777" w:rsidR="00A830B7" w:rsidRPr="00040F9C" w:rsidRDefault="00A830B7" w:rsidP="00C77A9A">
      <w:pPr>
        <w:tabs>
          <w:tab w:val="left" w:pos="1418"/>
          <w:tab w:val="left" w:pos="1985"/>
          <w:tab w:val="left" w:pos="3544"/>
          <w:tab w:val="right" w:pos="5954"/>
          <w:tab w:val="right" w:pos="6521"/>
          <w:tab w:val="left" w:pos="6663"/>
        </w:tabs>
        <w:spacing w:line="216" w:lineRule="auto"/>
        <w:ind w:left="2061"/>
        <w:jc w:val="thaiDistribute"/>
        <w:rPr>
          <w:rFonts w:ascii="TH Sarabun New" w:hAnsi="TH Sarabun New" w:cs="TH Sarabun New"/>
          <w:sz w:val="8"/>
          <w:szCs w:val="8"/>
        </w:rPr>
      </w:pPr>
    </w:p>
    <w:p w14:paraId="5C20558A" w14:textId="77777777" w:rsidR="00C77A9A" w:rsidRPr="00040F9C" w:rsidRDefault="00C77A9A" w:rsidP="00A830B7">
      <w:pPr>
        <w:numPr>
          <w:ilvl w:val="0"/>
          <w:numId w:val="18"/>
        </w:numPr>
        <w:tabs>
          <w:tab w:val="left" w:pos="1985"/>
        </w:tabs>
        <w:spacing w:line="216" w:lineRule="auto"/>
        <w:ind w:left="0" w:firstLine="1701"/>
        <w:jc w:val="thaiDistribute"/>
        <w:rPr>
          <w:rFonts w:ascii="TH Sarabun New" w:hAnsi="TH Sarabun New" w:cs="TH Sarabun New"/>
          <w:sz w:val="32"/>
          <w:szCs w:val="32"/>
        </w:rPr>
      </w:pP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งบดำเนินงาน(เครื่องตรวจวัดแอลกอฮอล์) ได้รับจัดสรร </w:t>
      </w:r>
      <w:r w:rsidRPr="00040F9C">
        <w:rPr>
          <w:rFonts w:ascii="TH Sarabun New" w:hAnsi="TH Sarabun New" w:cs="TH Sarabun New"/>
          <w:sz w:val="32"/>
          <w:szCs w:val="32"/>
          <w:cs/>
        </w:rPr>
        <w:t>จำนวน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1D0FA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CB5CC8" w:rsidRPr="00CB5CC8">
        <w:rPr>
          <w:rFonts w:ascii="TH Sarabun New" w:hAnsi="TH Sarabun New" w:cs="TH Sarabun New"/>
          <w:sz w:val="32"/>
          <w:szCs w:val="32"/>
          <w:cs/>
        </w:rPr>
        <w:t xml:space="preserve"> 8</w:t>
      </w:r>
      <w:r w:rsidR="00CB5CC8" w:rsidRPr="00CB5CC8">
        <w:rPr>
          <w:rFonts w:ascii="TH Sarabun New" w:hAnsi="TH Sarabun New" w:cs="TH Sarabun New"/>
          <w:sz w:val="32"/>
          <w:szCs w:val="32"/>
        </w:rPr>
        <w:t>,</w:t>
      </w:r>
      <w:r w:rsidR="00CB5CC8" w:rsidRPr="00CB5CC8">
        <w:rPr>
          <w:rFonts w:ascii="TH Sarabun New" w:hAnsi="TH Sarabun New" w:cs="TH Sarabun New"/>
          <w:sz w:val="32"/>
          <w:szCs w:val="32"/>
          <w:cs/>
        </w:rPr>
        <w:t>710</w:t>
      </w:r>
      <w:r w:rsidR="00CB5CC8">
        <w:rPr>
          <w:rFonts w:ascii="TH Sarabun New" w:hAnsi="TH Sarabun New" w:cs="TH Sarabun New" w:hint="cs"/>
          <w:sz w:val="32"/>
          <w:szCs w:val="32"/>
          <w:cs/>
        </w:rPr>
        <w:t>.-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บาท</w:t>
      </w:r>
      <w:r w:rsidRPr="00040F9C">
        <w:rPr>
          <w:rFonts w:ascii="TH Sarabun New" w:hAnsi="TH Sarabun New" w:cs="TH Sarabun New"/>
          <w:sz w:val="32"/>
          <w:szCs w:val="32"/>
        </w:rPr>
        <w:t xml:space="preserve"> 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เบิกจ่ายแล้ว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="00CB5CC8">
        <w:rPr>
          <w:rFonts w:ascii="TH Sarabun New" w:hAnsi="TH Sarabun New" w:cs="TH Sarabun New"/>
          <w:sz w:val="32"/>
          <w:szCs w:val="32"/>
        </w:rPr>
        <w:t>4</w:t>
      </w:r>
      <w:r w:rsidR="00CB5CC8">
        <w:rPr>
          <w:rFonts w:ascii="TH Sarabun New" w:hAnsi="TH Sarabun New" w:cs="TH Sarabun New" w:hint="cs"/>
          <w:sz w:val="32"/>
          <w:szCs w:val="32"/>
          <w:cs/>
        </w:rPr>
        <w:t>,</w:t>
      </w:r>
      <w:r w:rsidR="00CB5CC8">
        <w:rPr>
          <w:rFonts w:ascii="TH Sarabun New" w:hAnsi="TH Sarabun New" w:cs="TH Sarabun New"/>
          <w:sz w:val="32"/>
          <w:szCs w:val="32"/>
        </w:rPr>
        <w:t>000</w:t>
      </w:r>
      <w:r w:rsidRPr="008854EF">
        <w:rPr>
          <w:rFonts w:ascii="TH Sarabun New" w:hAnsi="TH Sarabun New" w:cs="TH Sarabun New"/>
          <w:sz w:val="32"/>
          <w:szCs w:val="32"/>
        </w:rPr>
        <w:t>.</w:t>
      </w:r>
      <w:r>
        <w:rPr>
          <w:rFonts w:ascii="TH Sarabun New" w:hAnsi="TH Sarabun New" w:cs="TH Sarabun New"/>
          <w:sz w:val="32"/>
          <w:szCs w:val="32"/>
        </w:rPr>
        <w:t xml:space="preserve">- 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บาท คงเหลือ </w:t>
      </w:r>
      <w:r w:rsidR="00CB5CC8">
        <w:rPr>
          <w:rFonts w:ascii="TH Sarabun New" w:hAnsi="TH Sarabun New" w:cs="TH Sarabun New" w:hint="cs"/>
          <w:sz w:val="32"/>
          <w:szCs w:val="32"/>
          <w:cs/>
        </w:rPr>
        <w:t>4,710</w:t>
      </w:r>
      <w:r>
        <w:rPr>
          <w:rFonts w:ascii="TH Sarabun New" w:hAnsi="TH Sarabun New" w:cs="TH Sarabun New" w:hint="cs"/>
          <w:sz w:val="32"/>
          <w:szCs w:val="32"/>
          <w:cs/>
        </w:rPr>
        <w:t>-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บาท</w:t>
      </w:r>
    </w:p>
    <w:p w14:paraId="5F7E71E3" w14:textId="77777777" w:rsidR="00C77A9A" w:rsidRPr="00040F9C" w:rsidRDefault="00C77A9A" w:rsidP="00C77A9A">
      <w:pPr>
        <w:tabs>
          <w:tab w:val="left" w:pos="1418"/>
          <w:tab w:val="left" w:pos="1985"/>
          <w:tab w:val="left" w:pos="3544"/>
          <w:tab w:val="right" w:pos="5954"/>
          <w:tab w:val="right" w:pos="6521"/>
          <w:tab w:val="left" w:pos="6663"/>
        </w:tabs>
        <w:spacing w:line="216" w:lineRule="auto"/>
        <w:jc w:val="thaiDistribute"/>
        <w:rPr>
          <w:rFonts w:ascii="TH Sarabun New" w:hAnsi="TH Sarabun New" w:cs="TH Sarabun New"/>
          <w:sz w:val="12"/>
          <w:szCs w:val="12"/>
        </w:rPr>
      </w:pPr>
    </w:p>
    <w:p w14:paraId="10E3FABE" w14:textId="77777777" w:rsidR="00C77A9A" w:rsidRPr="00CB5CC8" w:rsidRDefault="00C77A9A" w:rsidP="00984E97">
      <w:pPr>
        <w:numPr>
          <w:ilvl w:val="0"/>
          <w:numId w:val="18"/>
        </w:numPr>
        <w:tabs>
          <w:tab w:val="left" w:pos="1985"/>
        </w:tabs>
        <w:spacing w:line="216" w:lineRule="auto"/>
        <w:ind w:left="0" w:firstLine="1701"/>
        <w:jc w:val="thaiDistribute"/>
        <w:rPr>
          <w:rFonts w:ascii="TH Sarabun New" w:hAnsi="TH Sarabun New" w:cs="TH Sarabun New"/>
          <w:sz w:val="32"/>
          <w:szCs w:val="32"/>
        </w:rPr>
      </w:pP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ค่าใช้จ่ายโครงการตำรวจประสานโรงเรียน ได้รับจัดสรร </w:t>
      </w:r>
      <w:r w:rsidRPr="00040F9C">
        <w:rPr>
          <w:rFonts w:ascii="TH Sarabun New" w:hAnsi="TH Sarabun New" w:cs="TH Sarabun New"/>
          <w:sz w:val="32"/>
          <w:szCs w:val="32"/>
          <w:cs/>
        </w:rPr>
        <w:t>จำนวน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 2,140</w:t>
      </w:r>
      <w:r w:rsidRPr="00040F9C">
        <w:rPr>
          <w:rFonts w:ascii="TH Sarabun New" w:hAnsi="TH Sarabun New" w:cs="TH Sarabun New"/>
          <w:sz w:val="32"/>
          <w:szCs w:val="32"/>
        </w:rPr>
        <w:t>.-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บาท</w:t>
      </w:r>
      <w:r w:rsidRPr="00040F9C">
        <w:rPr>
          <w:rFonts w:ascii="TH Sarabun New" w:hAnsi="TH Sarabun New" w:cs="TH Sarabun New"/>
          <w:sz w:val="32"/>
          <w:szCs w:val="32"/>
        </w:rPr>
        <w:t xml:space="preserve"> 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เบิกจ่ายแล้ว</w:t>
      </w:r>
      <w:r w:rsidRPr="00040F9C">
        <w:rPr>
          <w:rFonts w:ascii="TH Sarabun New" w:hAnsi="TH Sarabun New" w:cs="TH Sarabun New"/>
          <w:sz w:val="32"/>
          <w:szCs w:val="32"/>
        </w:rPr>
        <w:t xml:space="preserve"> 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2,140</w:t>
      </w:r>
      <w:r w:rsidRPr="00040F9C">
        <w:rPr>
          <w:rFonts w:ascii="TH Sarabun New" w:hAnsi="TH Sarabun New" w:cs="TH Sarabun New"/>
          <w:sz w:val="32"/>
          <w:szCs w:val="32"/>
        </w:rPr>
        <w:t>.-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บาท</w:t>
      </w:r>
      <w:r w:rsidRPr="00040F9C">
        <w:rPr>
          <w:rFonts w:ascii="TH Sarabun New" w:hAnsi="TH Sarabun New" w:cs="TH Sarabun New"/>
          <w:sz w:val="32"/>
          <w:szCs w:val="32"/>
        </w:rPr>
        <w:t xml:space="preserve"> 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คงเหลือ -0-</w:t>
      </w:r>
      <w:r>
        <w:rPr>
          <w:rFonts w:ascii="TH Sarabun New" w:hAnsi="TH Sarabun New" w:cs="TH Sarabun New" w:hint="cs"/>
          <w:sz w:val="32"/>
          <w:szCs w:val="32"/>
          <w:cs/>
        </w:rPr>
        <w:t>บาท</w:t>
      </w:r>
    </w:p>
    <w:p w14:paraId="1517065F" w14:textId="77777777" w:rsidR="00C77A9A" w:rsidRPr="00040F9C" w:rsidRDefault="00C77A9A" w:rsidP="00C77A9A">
      <w:pPr>
        <w:tabs>
          <w:tab w:val="left" w:pos="1418"/>
          <w:tab w:val="left" w:pos="1985"/>
          <w:tab w:val="left" w:pos="3544"/>
          <w:tab w:val="right" w:pos="5954"/>
          <w:tab w:val="right" w:pos="6521"/>
          <w:tab w:val="left" w:pos="6663"/>
        </w:tabs>
        <w:spacing w:line="216" w:lineRule="auto"/>
        <w:jc w:val="thaiDistribute"/>
        <w:rPr>
          <w:rFonts w:ascii="TH Sarabun New" w:hAnsi="TH Sarabun New" w:cs="TH Sarabun New"/>
          <w:sz w:val="12"/>
          <w:szCs w:val="12"/>
        </w:rPr>
      </w:pPr>
    </w:p>
    <w:p w14:paraId="2F5C1898" w14:textId="77777777" w:rsidR="00C77A9A" w:rsidRPr="00040F9C" w:rsidRDefault="00C77A9A" w:rsidP="00984E97">
      <w:pPr>
        <w:numPr>
          <w:ilvl w:val="0"/>
          <w:numId w:val="18"/>
        </w:numPr>
        <w:tabs>
          <w:tab w:val="left" w:pos="1985"/>
        </w:tabs>
        <w:ind w:left="0" w:right="-568" w:firstLine="1701"/>
        <w:jc w:val="thaiDistribute"/>
        <w:rPr>
          <w:rFonts w:ascii="TH Sarabun New" w:hAnsi="TH Sarabun New" w:cs="TH Sarabun New"/>
          <w:sz w:val="32"/>
          <w:szCs w:val="32"/>
        </w:rPr>
      </w:pP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ค่าใช้จ่ายภารกิจงานชุมชนสัมพันธ์ ได้รับจัดสรร </w:t>
      </w:r>
      <w:r w:rsidRPr="00040F9C">
        <w:rPr>
          <w:rFonts w:ascii="TH Sarabun New" w:hAnsi="TH Sarabun New" w:cs="TH Sarabun New"/>
          <w:sz w:val="32"/>
          <w:szCs w:val="32"/>
          <w:cs/>
        </w:rPr>
        <w:t>จำนวน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CB5CC8" w:rsidRPr="00CB5CC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CB5CC8">
        <w:rPr>
          <w:rFonts w:ascii="TH Sarabun New" w:hAnsi="TH Sarabun New" w:cs="TH Sarabun New" w:hint="cs"/>
          <w:sz w:val="32"/>
          <w:szCs w:val="32"/>
          <w:cs/>
        </w:rPr>
        <w:t>49</w:t>
      </w:r>
      <w:r w:rsidR="00CB5CC8" w:rsidRPr="00CB5CC8">
        <w:rPr>
          <w:rFonts w:ascii="TH Sarabun New" w:hAnsi="TH Sarabun New" w:cs="TH Sarabun New"/>
          <w:sz w:val="32"/>
          <w:szCs w:val="32"/>
        </w:rPr>
        <w:t>,</w:t>
      </w:r>
      <w:r w:rsidR="00CB5CC8" w:rsidRPr="00CB5CC8">
        <w:rPr>
          <w:rFonts w:ascii="TH Sarabun New" w:hAnsi="TH Sarabun New" w:cs="TH Sarabun New"/>
          <w:sz w:val="32"/>
          <w:szCs w:val="32"/>
          <w:cs/>
        </w:rPr>
        <w:t>600</w:t>
      </w:r>
      <w:r w:rsidRPr="00040F9C">
        <w:rPr>
          <w:rFonts w:ascii="TH Sarabun New" w:hAnsi="TH Sarabun New" w:cs="TH Sarabun New"/>
          <w:sz w:val="32"/>
          <w:szCs w:val="32"/>
        </w:rPr>
        <w:t>.-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บาท(ต.ค.6</w:t>
      </w:r>
      <w:r w:rsidR="005C4E38">
        <w:rPr>
          <w:rFonts w:ascii="TH Sarabun New" w:hAnsi="TH Sarabun New" w:cs="TH Sarabun New" w:hint="cs"/>
          <w:sz w:val="32"/>
          <w:szCs w:val="32"/>
          <w:cs/>
        </w:rPr>
        <w:t>8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-</w:t>
      </w:r>
      <w:r w:rsidR="00CB5CC8">
        <w:rPr>
          <w:rFonts w:ascii="TH Sarabun New" w:hAnsi="TH Sarabun New" w:cs="TH Sarabun New" w:hint="cs"/>
          <w:sz w:val="32"/>
          <w:szCs w:val="32"/>
          <w:cs/>
        </w:rPr>
        <w:t>มี.ค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.6</w:t>
      </w:r>
      <w:r w:rsidR="005C4E38">
        <w:rPr>
          <w:rFonts w:ascii="TH Sarabun New" w:hAnsi="TH Sarabun New" w:cs="TH Sarabun New" w:hint="cs"/>
          <w:sz w:val="32"/>
          <w:szCs w:val="32"/>
          <w:cs/>
        </w:rPr>
        <w:t>9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)</w:t>
      </w:r>
    </w:p>
    <w:p w14:paraId="7B284DE4" w14:textId="77777777" w:rsidR="00C77A9A" w:rsidRPr="00984E97" w:rsidRDefault="00C77A9A" w:rsidP="00984E97">
      <w:pPr>
        <w:ind w:right="-568"/>
        <w:jc w:val="thaiDistribute"/>
        <w:rPr>
          <w:rFonts w:ascii="TH Sarabun New" w:hAnsi="TH Sarabun New" w:cs="TH Sarabun New" w:hint="cs"/>
          <w:sz w:val="32"/>
          <w:szCs w:val="32"/>
          <w:cs/>
        </w:rPr>
      </w:pP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เบิกจ่ายแล้ว </w:t>
      </w:r>
      <w:r>
        <w:rPr>
          <w:rFonts w:ascii="TH Sarabun New" w:hAnsi="TH Sarabun New" w:cs="TH Sarabun New" w:hint="cs"/>
          <w:sz w:val="32"/>
          <w:szCs w:val="32"/>
          <w:cs/>
        </w:rPr>
        <w:t>41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,000.- บาท คงเหลือ </w:t>
      </w:r>
      <w:r w:rsidR="00CB5CC8">
        <w:rPr>
          <w:rFonts w:ascii="TH Sarabun New" w:hAnsi="TH Sarabun New" w:cs="TH Sarabun New" w:hint="cs"/>
          <w:sz w:val="32"/>
          <w:szCs w:val="32"/>
          <w:cs/>
        </w:rPr>
        <w:t>8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,</w:t>
      </w:r>
      <w:r w:rsidR="00CB5CC8">
        <w:rPr>
          <w:rFonts w:ascii="TH Sarabun New" w:hAnsi="TH Sarabun New" w:cs="TH Sarabun New" w:hint="cs"/>
          <w:sz w:val="32"/>
          <w:szCs w:val="32"/>
          <w:cs/>
        </w:rPr>
        <w:t>6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00</w:t>
      </w:r>
      <w:r w:rsidRPr="00040F9C">
        <w:rPr>
          <w:rFonts w:ascii="TH Sarabun New" w:hAnsi="TH Sarabun New" w:cs="TH Sarabun New"/>
          <w:sz w:val="32"/>
          <w:szCs w:val="32"/>
        </w:rPr>
        <w:t>.-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บาท</w:t>
      </w:r>
      <w:r w:rsidRPr="00040F9C">
        <w:rPr>
          <w:rFonts w:ascii="TH Sarabun New" w:hAnsi="TH Sarabun New" w:cs="TH Sarabun New"/>
          <w:sz w:val="32"/>
          <w:szCs w:val="32"/>
        </w:rPr>
        <w:t xml:space="preserve"> 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เบิกจ่ายตามจริงเมื่อมีภารกิจเกิดขึ้น</w:t>
      </w:r>
    </w:p>
    <w:p w14:paraId="54411964" w14:textId="77777777" w:rsidR="00C77A9A" w:rsidRPr="00040F9C" w:rsidRDefault="00C77A9A" w:rsidP="00984E97">
      <w:pPr>
        <w:numPr>
          <w:ilvl w:val="0"/>
          <w:numId w:val="18"/>
        </w:numPr>
        <w:tabs>
          <w:tab w:val="left" w:pos="2127"/>
        </w:tabs>
        <w:ind w:left="0" w:firstLine="1701"/>
        <w:jc w:val="thaiDistribute"/>
        <w:rPr>
          <w:rFonts w:ascii="TH Sarabun New" w:hAnsi="TH Sarabun New" w:cs="TH Sarabun New"/>
          <w:sz w:val="32"/>
          <w:szCs w:val="32"/>
        </w:rPr>
      </w:pPr>
      <w:r w:rsidRPr="00040F9C">
        <w:rPr>
          <w:rFonts w:ascii="TH Sarabun New" w:hAnsi="TH Sarabun New" w:cs="TH Sarabun New" w:hint="cs"/>
          <w:sz w:val="32"/>
          <w:szCs w:val="32"/>
          <w:cs/>
        </w:rPr>
        <w:lastRenderedPageBreak/>
        <w:t xml:space="preserve">โครงการสร้างเครือข่ายการส่วนร่วมของประชาชนในการป้องกันอาชญากรรมระดับตำบลได้รับจัดสรร </w:t>
      </w:r>
      <w:r w:rsidRPr="00040F9C">
        <w:rPr>
          <w:rFonts w:ascii="TH Sarabun New" w:hAnsi="TH Sarabun New" w:cs="TH Sarabun New"/>
          <w:sz w:val="32"/>
          <w:szCs w:val="32"/>
          <w:cs/>
        </w:rPr>
        <w:t>จำนวน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 15,000.-บาท(ต.ค.6</w:t>
      </w:r>
      <w:r w:rsidR="005C4E38">
        <w:rPr>
          <w:rFonts w:ascii="TH Sarabun New" w:hAnsi="TH Sarabun New" w:cs="TH Sarabun New" w:hint="cs"/>
          <w:sz w:val="32"/>
          <w:szCs w:val="32"/>
          <w:cs/>
        </w:rPr>
        <w:t>8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-พ.ค.6</w:t>
      </w:r>
      <w:r w:rsidR="005C4E38">
        <w:rPr>
          <w:rFonts w:ascii="TH Sarabun New" w:hAnsi="TH Sarabun New" w:cs="TH Sarabun New" w:hint="cs"/>
          <w:sz w:val="32"/>
          <w:szCs w:val="32"/>
          <w:cs/>
        </w:rPr>
        <w:t>9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)</w:t>
      </w:r>
      <w:r w:rsidRPr="00040F9C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เบิกจ่ายแล้ว 15,000.- บาท คงเหลือ -0</w:t>
      </w:r>
      <w:r w:rsidRPr="00040F9C">
        <w:rPr>
          <w:rFonts w:ascii="TH Sarabun New" w:hAnsi="TH Sarabun New" w:cs="TH Sarabun New"/>
          <w:sz w:val="32"/>
          <w:szCs w:val="32"/>
        </w:rPr>
        <w:t>-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บาท</w:t>
      </w:r>
    </w:p>
    <w:p w14:paraId="6077EB04" w14:textId="77777777" w:rsidR="00C77A9A" w:rsidRDefault="00C77A9A" w:rsidP="00984E97">
      <w:pPr>
        <w:numPr>
          <w:ilvl w:val="0"/>
          <w:numId w:val="18"/>
        </w:numPr>
        <w:tabs>
          <w:tab w:val="left" w:pos="2127"/>
        </w:tabs>
        <w:ind w:left="0" w:firstLine="1701"/>
        <w:jc w:val="thaiDistribute"/>
        <w:rPr>
          <w:rFonts w:ascii="TH Sarabun New" w:hAnsi="TH Sarabun New" w:cs="TH Sarabun New"/>
          <w:sz w:val="32"/>
          <w:szCs w:val="32"/>
        </w:rPr>
      </w:pPr>
      <w:r w:rsidRPr="00040F9C">
        <w:rPr>
          <w:rFonts w:ascii="TH Sarabun New" w:hAnsi="TH Sarabun New" w:cs="TH Sarabun New" w:hint="cs"/>
          <w:sz w:val="32"/>
          <w:szCs w:val="32"/>
          <w:cs/>
        </w:rPr>
        <w:t xml:space="preserve">งบประชุม กต.ตร. </w:t>
      </w:r>
      <w:r w:rsidR="00CB5CC8">
        <w:rPr>
          <w:rFonts w:ascii="TH Sarabun New" w:hAnsi="TH Sarabun New" w:cs="TH Sarabun New" w:hint="cs"/>
          <w:sz w:val="32"/>
          <w:szCs w:val="32"/>
          <w:cs/>
        </w:rPr>
        <w:t>ได้รับจัดสรรมา 15,000.- เบิกจ่ายไปแล้ว 8,000.-บาท</w:t>
      </w:r>
      <w:r w:rsidR="00CB5CC8">
        <w:rPr>
          <w:rFonts w:ascii="TH Sarabun New" w:hAnsi="TH Sarabun New" w:cs="TH Sarabun New"/>
          <w:sz w:val="32"/>
          <w:szCs w:val="32"/>
        </w:rPr>
        <w:br/>
      </w:r>
      <w:r w:rsidR="00CB5CC8">
        <w:rPr>
          <w:rFonts w:ascii="TH Sarabun New" w:hAnsi="TH Sarabun New" w:cs="TH Sarabun New" w:hint="cs"/>
          <w:sz w:val="32"/>
          <w:szCs w:val="32"/>
          <w:cs/>
        </w:rPr>
        <w:t>คงเหลือ 7,000.-บาท</w:t>
      </w:r>
    </w:p>
    <w:p w14:paraId="737FE28C" w14:textId="77777777" w:rsidR="00C77A9A" w:rsidRPr="00040F9C" w:rsidRDefault="00C77A9A" w:rsidP="00984E97">
      <w:pPr>
        <w:numPr>
          <w:ilvl w:val="0"/>
          <w:numId w:val="18"/>
        </w:numPr>
        <w:tabs>
          <w:tab w:val="left" w:pos="2127"/>
        </w:tabs>
        <w:ind w:left="0" w:firstLine="1701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งบค่าเช่าบ้าน </w:t>
      </w:r>
      <w:r w:rsidRPr="00040F9C">
        <w:rPr>
          <w:rFonts w:ascii="TH Sarabun New" w:hAnsi="TH Sarabun New" w:cs="TH Sarabun New" w:hint="cs"/>
          <w:sz w:val="32"/>
          <w:szCs w:val="32"/>
          <w:cs/>
        </w:rPr>
        <w:t>(ไม่ได้รับจัดสรร)</w:t>
      </w:r>
      <w:r>
        <w:rPr>
          <w:rFonts w:ascii="TH Sarabun New" w:hAnsi="TH Sarabun New" w:cs="TH Sarabun New" w:hint="cs"/>
          <w:sz w:val="32"/>
          <w:szCs w:val="32"/>
          <w:cs/>
        </w:rPr>
        <w:t>(ไม่มีข้าราชการตำรวจขอเบิกค่าเช่าบ้าน)</w:t>
      </w:r>
    </w:p>
    <w:sectPr w:rsidR="00C77A9A" w:rsidRPr="00040F9C" w:rsidSect="003E3C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1134" w:left="1701" w:header="567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F1E0C" w14:textId="77777777" w:rsidR="00886A96" w:rsidRDefault="00886A96">
      <w:r>
        <w:separator/>
      </w:r>
    </w:p>
  </w:endnote>
  <w:endnote w:type="continuationSeparator" w:id="0">
    <w:p w14:paraId="15040EC8" w14:textId="77777777" w:rsidR="00886A96" w:rsidRDefault="00886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3A277" w14:textId="77777777" w:rsidR="00984E97" w:rsidRDefault="00984E97" w:rsidP="00984E97">
    <w:pPr>
      <w:pStyle w:val="Footer"/>
      <w:jc w:val="right"/>
    </w:pPr>
    <w:r>
      <w:rPr>
        <w:rFonts w:ascii="TH Sarabun New" w:hAnsi="TH Sarabun New" w:cs="TH Sarabun New" w:hint="cs"/>
        <w:sz w:val="32"/>
        <w:szCs w:val="32"/>
        <w:cs/>
      </w:rPr>
      <w:t xml:space="preserve">10. </w:t>
    </w:r>
    <w:r w:rsidRPr="00040F9C">
      <w:rPr>
        <w:rFonts w:ascii="TH Sarabun New" w:hAnsi="TH Sarabun New" w:cs="TH Sarabun New" w:hint="cs"/>
        <w:sz w:val="32"/>
        <w:szCs w:val="32"/>
        <w:cs/>
      </w:rPr>
      <w:t>โครงการสร้าง</w:t>
    </w:r>
    <w:r>
      <w:t>…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0C49C" w14:textId="77777777" w:rsidR="00984E97" w:rsidRPr="00984E97" w:rsidRDefault="00984E97" w:rsidP="00984E97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80931" w14:textId="77777777" w:rsidR="00984E97" w:rsidRDefault="00984E97" w:rsidP="00984E97">
    <w:pPr>
      <w:pStyle w:val="Footer"/>
      <w:jc w:val="right"/>
    </w:pPr>
    <w:r w:rsidRPr="00984E97">
      <w:rPr>
        <w:rFonts w:ascii="TH Sarabun New" w:hAnsi="TH Sarabun New" w:cs="TH Sarabun New" w:hint="cs"/>
        <w:spacing w:val="-2"/>
        <w:sz w:val="32"/>
        <w:szCs w:val="32"/>
        <w:cs/>
      </w:rPr>
      <w:t xml:space="preserve">2. </w:t>
    </w:r>
    <w:r w:rsidRPr="00984E97">
      <w:rPr>
        <w:rFonts w:ascii="TH Sarabun New" w:hAnsi="TH Sarabun New" w:cs="TH Sarabun New"/>
        <w:spacing w:val="-2"/>
        <w:sz w:val="32"/>
        <w:szCs w:val="32"/>
        <w:cs/>
      </w:rPr>
      <w:t>งบถวายความปลอดภัย</w:t>
    </w:r>
    <w:r>
      <w:t>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95B8E" w14:textId="77777777" w:rsidR="00886A96" w:rsidRDefault="00886A96">
      <w:r>
        <w:separator/>
      </w:r>
    </w:p>
  </w:footnote>
  <w:footnote w:type="continuationSeparator" w:id="0">
    <w:p w14:paraId="7F6CD371" w14:textId="77777777" w:rsidR="00886A96" w:rsidRDefault="00886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914BA" w14:textId="77777777" w:rsidR="003E3C0E" w:rsidRPr="003E3C0E" w:rsidRDefault="003E3C0E" w:rsidP="003E3C0E">
    <w:pPr>
      <w:pStyle w:val="Header"/>
      <w:jc w:val="center"/>
      <w:rPr>
        <w:rFonts w:ascii="TH Sarabun New" w:hAnsi="TH Sarabun New" w:cs="TH Sarabun New"/>
        <w:sz w:val="28"/>
      </w:rPr>
    </w:pPr>
    <w:r>
      <w:rPr>
        <w:rFonts w:ascii="TH Sarabun New" w:hAnsi="TH Sarabun New" w:cs="TH Sarabun New"/>
        <w:sz w:val="28"/>
      </w:rPr>
      <w:t>- 2 -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270AB" w14:textId="77777777" w:rsidR="003E3C0E" w:rsidRPr="003E3C0E" w:rsidRDefault="003E3C0E" w:rsidP="003E3C0E">
    <w:pPr>
      <w:pStyle w:val="Header"/>
      <w:jc w:val="center"/>
      <w:rPr>
        <w:rFonts w:ascii="TH Sarabun New" w:hAnsi="TH Sarabun New" w:cs="TH Sarabun New"/>
        <w:sz w:val="28"/>
        <w:szCs w:val="32"/>
      </w:rPr>
    </w:pPr>
    <w:r w:rsidRPr="003E3C0E">
      <w:rPr>
        <w:rFonts w:ascii="TH Sarabun New" w:hAnsi="TH Sarabun New" w:cs="TH Sarabun New"/>
        <w:sz w:val="28"/>
        <w:szCs w:val="32"/>
      </w:rPr>
      <w:t>-</w:t>
    </w:r>
    <w:r>
      <w:rPr>
        <w:rFonts w:ascii="TH Sarabun New" w:hAnsi="TH Sarabun New" w:cs="TH Sarabun New"/>
        <w:sz w:val="28"/>
        <w:szCs w:val="32"/>
      </w:rPr>
      <w:t xml:space="preserve"> 3 -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4A255" w14:textId="77777777" w:rsidR="003E3C0E" w:rsidRPr="003E3C0E" w:rsidRDefault="003E3C0E" w:rsidP="003E3C0E">
    <w:pPr>
      <w:pStyle w:val="Header"/>
      <w:jc w:val="center"/>
      <w:rPr>
        <w:rFonts w:ascii="TH Sarabun New" w:hAnsi="TH Sarabun New" w:cs="TH Sarabun New"/>
        <w:sz w:val="28"/>
      </w:rPr>
    </w:pPr>
    <w:r>
      <w:rPr>
        <w:rFonts w:ascii="TH Sarabun New" w:hAnsi="TH Sarabun New" w:cs="TH Sarabun New"/>
        <w:sz w:val="28"/>
      </w:rPr>
      <w:t>- 1 -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3DC2"/>
    <w:multiLevelType w:val="hybridMultilevel"/>
    <w:tmpl w:val="BF6C287E"/>
    <w:lvl w:ilvl="0" w:tplc="EBD28E8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1458F"/>
    <w:multiLevelType w:val="hybridMultilevel"/>
    <w:tmpl w:val="1F9E471C"/>
    <w:lvl w:ilvl="0" w:tplc="28C466B8">
      <w:start w:val="1"/>
      <w:numFmt w:val="decimal"/>
      <w:lvlText w:val="%1."/>
      <w:lvlJc w:val="left"/>
      <w:pPr>
        <w:ind w:left="178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12CB1B36"/>
    <w:multiLevelType w:val="hybridMultilevel"/>
    <w:tmpl w:val="5A34CFCC"/>
    <w:lvl w:ilvl="0" w:tplc="06DEE748">
      <w:start w:val="27"/>
      <w:numFmt w:val="bullet"/>
      <w:lvlText w:val="-"/>
      <w:lvlJc w:val="left"/>
      <w:pPr>
        <w:ind w:left="72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A2316"/>
    <w:multiLevelType w:val="hybridMultilevel"/>
    <w:tmpl w:val="05669156"/>
    <w:lvl w:ilvl="0" w:tplc="ECA07FB6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A1672"/>
    <w:multiLevelType w:val="hybridMultilevel"/>
    <w:tmpl w:val="11126132"/>
    <w:lvl w:ilvl="0" w:tplc="2ABCF5C4">
      <w:start w:val="3"/>
      <w:numFmt w:val="bullet"/>
      <w:lvlText w:val="-"/>
      <w:lvlJc w:val="left"/>
      <w:pPr>
        <w:ind w:left="72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E3D7D"/>
    <w:multiLevelType w:val="hybridMultilevel"/>
    <w:tmpl w:val="D772CF5C"/>
    <w:lvl w:ilvl="0" w:tplc="A49ED130">
      <w:start w:val="2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BF7008"/>
    <w:multiLevelType w:val="hybridMultilevel"/>
    <w:tmpl w:val="1F9E471C"/>
    <w:lvl w:ilvl="0" w:tplc="28C466B8">
      <w:start w:val="1"/>
      <w:numFmt w:val="decimal"/>
      <w:lvlText w:val="%1."/>
      <w:lvlJc w:val="left"/>
      <w:pPr>
        <w:ind w:left="178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7" w15:restartNumberingAfterBreak="0">
    <w:nsid w:val="252828AB"/>
    <w:multiLevelType w:val="hybridMultilevel"/>
    <w:tmpl w:val="0CE8923A"/>
    <w:lvl w:ilvl="0" w:tplc="53E00C7A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D3B38"/>
    <w:multiLevelType w:val="hybridMultilevel"/>
    <w:tmpl w:val="1F9E471C"/>
    <w:lvl w:ilvl="0" w:tplc="28C466B8">
      <w:start w:val="1"/>
      <w:numFmt w:val="decimal"/>
      <w:lvlText w:val="%1."/>
      <w:lvlJc w:val="left"/>
      <w:pPr>
        <w:ind w:left="178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9" w15:restartNumberingAfterBreak="0">
    <w:nsid w:val="35873EBC"/>
    <w:multiLevelType w:val="hybridMultilevel"/>
    <w:tmpl w:val="191CA4B4"/>
    <w:lvl w:ilvl="0" w:tplc="86A04F1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0" w15:restartNumberingAfterBreak="0">
    <w:nsid w:val="44426D60"/>
    <w:multiLevelType w:val="hybridMultilevel"/>
    <w:tmpl w:val="1360B8E8"/>
    <w:lvl w:ilvl="0" w:tplc="E68651AE">
      <w:start w:val="4"/>
      <w:numFmt w:val="bullet"/>
      <w:lvlText w:val="-"/>
      <w:lvlJc w:val="left"/>
      <w:pPr>
        <w:ind w:left="72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85289"/>
    <w:multiLevelType w:val="hybridMultilevel"/>
    <w:tmpl w:val="3D38DAAC"/>
    <w:lvl w:ilvl="0" w:tplc="74AEA9EC">
      <w:start w:val="4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D3B20"/>
    <w:multiLevelType w:val="hybridMultilevel"/>
    <w:tmpl w:val="34867794"/>
    <w:lvl w:ilvl="0" w:tplc="D9402B08">
      <w:start w:val="3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47821B91"/>
    <w:multiLevelType w:val="hybridMultilevel"/>
    <w:tmpl w:val="33A2538E"/>
    <w:lvl w:ilvl="0" w:tplc="3848A6BE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4" w15:restartNumberingAfterBreak="0">
    <w:nsid w:val="4ECC27BE"/>
    <w:multiLevelType w:val="hybridMultilevel"/>
    <w:tmpl w:val="185C072A"/>
    <w:lvl w:ilvl="0" w:tplc="0D84FB52">
      <w:start w:val="1"/>
      <w:numFmt w:val="thaiNumbers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5" w15:restartNumberingAfterBreak="0">
    <w:nsid w:val="5B7E4B25"/>
    <w:multiLevelType w:val="hybridMultilevel"/>
    <w:tmpl w:val="DA42D062"/>
    <w:lvl w:ilvl="0" w:tplc="E56283A6">
      <w:start w:val="2"/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B040BA"/>
    <w:multiLevelType w:val="hybridMultilevel"/>
    <w:tmpl w:val="9C18B476"/>
    <w:lvl w:ilvl="0" w:tplc="0576D7DC">
      <w:start w:val="1"/>
      <w:numFmt w:val="bullet"/>
      <w:lvlText w:val="-"/>
      <w:lvlJc w:val="left"/>
      <w:pPr>
        <w:ind w:left="2061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7" w15:restartNumberingAfterBreak="0">
    <w:nsid w:val="6D343596"/>
    <w:multiLevelType w:val="hybridMultilevel"/>
    <w:tmpl w:val="4E521B26"/>
    <w:lvl w:ilvl="0" w:tplc="2E7CA436"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404031B"/>
    <w:multiLevelType w:val="hybridMultilevel"/>
    <w:tmpl w:val="3FF8A16C"/>
    <w:lvl w:ilvl="0" w:tplc="FF4A6996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9" w15:restartNumberingAfterBreak="0">
    <w:nsid w:val="79F1690D"/>
    <w:multiLevelType w:val="hybridMultilevel"/>
    <w:tmpl w:val="72325F3A"/>
    <w:lvl w:ilvl="0" w:tplc="6542FA86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00363D"/>
    <w:multiLevelType w:val="hybridMultilevel"/>
    <w:tmpl w:val="A6605CA0"/>
    <w:lvl w:ilvl="0" w:tplc="03B481AE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E2AF2"/>
    <w:multiLevelType w:val="hybridMultilevel"/>
    <w:tmpl w:val="6F46538A"/>
    <w:lvl w:ilvl="0" w:tplc="4EAEDFF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2" w15:restartNumberingAfterBreak="0">
    <w:nsid w:val="7ED218D1"/>
    <w:multiLevelType w:val="hybridMultilevel"/>
    <w:tmpl w:val="C824966A"/>
    <w:lvl w:ilvl="0" w:tplc="E0BE61E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543639085">
    <w:abstractNumId w:val="7"/>
  </w:num>
  <w:num w:numId="2" w16cid:durableId="1842155278">
    <w:abstractNumId w:val="5"/>
  </w:num>
  <w:num w:numId="3" w16cid:durableId="1251356650">
    <w:abstractNumId w:val="15"/>
  </w:num>
  <w:num w:numId="4" w16cid:durableId="1327635739">
    <w:abstractNumId w:val="12"/>
  </w:num>
  <w:num w:numId="5" w16cid:durableId="1562903456">
    <w:abstractNumId w:val="11"/>
  </w:num>
  <w:num w:numId="6" w16cid:durableId="1213808828">
    <w:abstractNumId w:val="14"/>
  </w:num>
  <w:num w:numId="7" w16cid:durableId="743723003">
    <w:abstractNumId w:val="19"/>
  </w:num>
  <w:num w:numId="8" w16cid:durableId="177278255">
    <w:abstractNumId w:val="9"/>
  </w:num>
  <w:num w:numId="9" w16cid:durableId="52774431">
    <w:abstractNumId w:val="13"/>
  </w:num>
  <w:num w:numId="10" w16cid:durableId="1466697822">
    <w:abstractNumId w:val="3"/>
  </w:num>
  <w:num w:numId="11" w16cid:durableId="905149499">
    <w:abstractNumId w:val="17"/>
  </w:num>
  <w:num w:numId="12" w16cid:durableId="1092505133">
    <w:abstractNumId w:val="22"/>
  </w:num>
  <w:num w:numId="13" w16cid:durableId="1545097965">
    <w:abstractNumId w:val="8"/>
  </w:num>
  <w:num w:numId="14" w16cid:durableId="644891595">
    <w:abstractNumId w:val="6"/>
  </w:num>
  <w:num w:numId="15" w16cid:durableId="2094204320">
    <w:abstractNumId w:val="1"/>
  </w:num>
  <w:num w:numId="16" w16cid:durableId="69430660">
    <w:abstractNumId w:val="20"/>
  </w:num>
  <w:num w:numId="17" w16cid:durableId="608855055">
    <w:abstractNumId w:val="16"/>
  </w:num>
  <w:num w:numId="18" w16cid:durableId="1467433151">
    <w:abstractNumId w:val="21"/>
  </w:num>
  <w:num w:numId="19" w16cid:durableId="434059227">
    <w:abstractNumId w:val="18"/>
  </w:num>
  <w:num w:numId="20" w16cid:durableId="303893634">
    <w:abstractNumId w:val="2"/>
  </w:num>
  <w:num w:numId="21" w16cid:durableId="420680971">
    <w:abstractNumId w:val="10"/>
  </w:num>
  <w:num w:numId="22" w16cid:durableId="49889135">
    <w:abstractNumId w:val="0"/>
  </w:num>
  <w:num w:numId="23" w16cid:durableId="12875892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38"/>
    <w:rsid w:val="0000034B"/>
    <w:rsid w:val="000005F0"/>
    <w:rsid w:val="000009B3"/>
    <w:rsid w:val="00000CD4"/>
    <w:rsid w:val="00001295"/>
    <w:rsid w:val="00001323"/>
    <w:rsid w:val="00001EA3"/>
    <w:rsid w:val="000041B1"/>
    <w:rsid w:val="00004DB2"/>
    <w:rsid w:val="000059AC"/>
    <w:rsid w:val="00006156"/>
    <w:rsid w:val="00006A61"/>
    <w:rsid w:val="00006C03"/>
    <w:rsid w:val="000070DE"/>
    <w:rsid w:val="00007656"/>
    <w:rsid w:val="00007A32"/>
    <w:rsid w:val="000106D6"/>
    <w:rsid w:val="00010752"/>
    <w:rsid w:val="00010F14"/>
    <w:rsid w:val="00011109"/>
    <w:rsid w:val="000112E7"/>
    <w:rsid w:val="000114AC"/>
    <w:rsid w:val="000116C5"/>
    <w:rsid w:val="00013391"/>
    <w:rsid w:val="00013D21"/>
    <w:rsid w:val="00014EFB"/>
    <w:rsid w:val="000167EF"/>
    <w:rsid w:val="00016FE7"/>
    <w:rsid w:val="000179BD"/>
    <w:rsid w:val="00020898"/>
    <w:rsid w:val="00020D63"/>
    <w:rsid w:val="00020F8E"/>
    <w:rsid w:val="00022287"/>
    <w:rsid w:val="00024896"/>
    <w:rsid w:val="00024E47"/>
    <w:rsid w:val="0002695B"/>
    <w:rsid w:val="00026D86"/>
    <w:rsid w:val="00027748"/>
    <w:rsid w:val="00030385"/>
    <w:rsid w:val="000333A6"/>
    <w:rsid w:val="00033AC7"/>
    <w:rsid w:val="00034C22"/>
    <w:rsid w:val="00034E93"/>
    <w:rsid w:val="00035393"/>
    <w:rsid w:val="00035A8F"/>
    <w:rsid w:val="00035B3D"/>
    <w:rsid w:val="000360D1"/>
    <w:rsid w:val="000365CB"/>
    <w:rsid w:val="00037C13"/>
    <w:rsid w:val="00040E63"/>
    <w:rsid w:val="00040F9C"/>
    <w:rsid w:val="00041424"/>
    <w:rsid w:val="00041827"/>
    <w:rsid w:val="000428DA"/>
    <w:rsid w:val="00042A51"/>
    <w:rsid w:val="000438A8"/>
    <w:rsid w:val="00044543"/>
    <w:rsid w:val="00044611"/>
    <w:rsid w:val="00044A3A"/>
    <w:rsid w:val="00044B83"/>
    <w:rsid w:val="0004664B"/>
    <w:rsid w:val="00046700"/>
    <w:rsid w:val="00046AEF"/>
    <w:rsid w:val="00047779"/>
    <w:rsid w:val="000477E2"/>
    <w:rsid w:val="000478AA"/>
    <w:rsid w:val="0005003F"/>
    <w:rsid w:val="00050354"/>
    <w:rsid w:val="00050610"/>
    <w:rsid w:val="0005084A"/>
    <w:rsid w:val="000508A1"/>
    <w:rsid w:val="00050CB4"/>
    <w:rsid w:val="000520F5"/>
    <w:rsid w:val="000524EB"/>
    <w:rsid w:val="000525F2"/>
    <w:rsid w:val="000537B6"/>
    <w:rsid w:val="00054028"/>
    <w:rsid w:val="0005496D"/>
    <w:rsid w:val="00054FA0"/>
    <w:rsid w:val="00055209"/>
    <w:rsid w:val="00055B6F"/>
    <w:rsid w:val="000568FF"/>
    <w:rsid w:val="00057772"/>
    <w:rsid w:val="000578E2"/>
    <w:rsid w:val="00057C48"/>
    <w:rsid w:val="00060B52"/>
    <w:rsid w:val="00061032"/>
    <w:rsid w:val="00061E7D"/>
    <w:rsid w:val="00061FB4"/>
    <w:rsid w:val="00062EF8"/>
    <w:rsid w:val="00062F93"/>
    <w:rsid w:val="00062F94"/>
    <w:rsid w:val="00063388"/>
    <w:rsid w:val="00064B00"/>
    <w:rsid w:val="0006583D"/>
    <w:rsid w:val="00065B51"/>
    <w:rsid w:val="00065DC6"/>
    <w:rsid w:val="00066C5F"/>
    <w:rsid w:val="00067800"/>
    <w:rsid w:val="00067A38"/>
    <w:rsid w:val="000731B9"/>
    <w:rsid w:val="000733BF"/>
    <w:rsid w:val="0007418C"/>
    <w:rsid w:val="00074CCA"/>
    <w:rsid w:val="00074E9A"/>
    <w:rsid w:val="0007504E"/>
    <w:rsid w:val="00075BB9"/>
    <w:rsid w:val="00077DA9"/>
    <w:rsid w:val="00080065"/>
    <w:rsid w:val="00080C13"/>
    <w:rsid w:val="00080CEC"/>
    <w:rsid w:val="00081DEE"/>
    <w:rsid w:val="000822EF"/>
    <w:rsid w:val="00082CD2"/>
    <w:rsid w:val="000834B8"/>
    <w:rsid w:val="000841B6"/>
    <w:rsid w:val="000841F8"/>
    <w:rsid w:val="00084276"/>
    <w:rsid w:val="00084418"/>
    <w:rsid w:val="000844D3"/>
    <w:rsid w:val="000846A8"/>
    <w:rsid w:val="00084C09"/>
    <w:rsid w:val="00086A9A"/>
    <w:rsid w:val="00086ACF"/>
    <w:rsid w:val="00087E30"/>
    <w:rsid w:val="00090BF7"/>
    <w:rsid w:val="00090D65"/>
    <w:rsid w:val="0009148F"/>
    <w:rsid w:val="00091B48"/>
    <w:rsid w:val="00092845"/>
    <w:rsid w:val="00092AFB"/>
    <w:rsid w:val="0009303C"/>
    <w:rsid w:val="00093801"/>
    <w:rsid w:val="00094042"/>
    <w:rsid w:val="0009445B"/>
    <w:rsid w:val="00094E01"/>
    <w:rsid w:val="00095540"/>
    <w:rsid w:val="00095BCE"/>
    <w:rsid w:val="00095EA6"/>
    <w:rsid w:val="00095F48"/>
    <w:rsid w:val="0009641C"/>
    <w:rsid w:val="00096483"/>
    <w:rsid w:val="000970DE"/>
    <w:rsid w:val="00097A8E"/>
    <w:rsid w:val="00097C74"/>
    <w:rsid w:val="000A04AD"/>
    <w:rsid w:val="000A09AF"/>
    <w:rsid w:val="000A0DE3"/>
    <w:rsid w:val="000A0F15"/>
    <w:rsid w:val="000A121B"/>
    <w:rsid w:val="000A1BC9"/>
    <w:rsid w:val="000A270C"/>
    <w:rsid w:val="000A281C"/>
    <w:rsid w:val="000A2F76"/>
    <w:rsid w:val="000A36BA"/>
    <w:rsid w:val="000A3A86"/>
    <w:rsid w:val="000A3C9C"/>
    <w:rsid w:val="000A3E44"/>
    <w:rsid w:val="000A44DC"/>
    <w:rsid w:val="000A6587"/>
    <w:rsid w:val="000A6B02"/>
    <w:rsid w:val="000B0B89"/>
    <w:rsid w:val="000B1ACC"/>
    <w:rsid w:val="000B1B07"/>
    <w:rsid w:val="000B253B"/>
    <w:rsid w:val="000B2AD3"/>
    <w:rsid w:val="000B2EC5"/>
    <w:rsid w:val="000B3FBA"/>
    <w:rsid w:val="000B4DA8"/>
    <w:rsid w:val="000B5C8F"/>
    <w:rsid w:val="000B605B"/>
    <w:rsid w:val="000B622D"/>
    <w:rsid w:val="000B6819"/>
    <w:rsid w:val="000B76D0"/>
    <w:rsid w:val="000B7DC8"/>
    <w:rsid w:val="000C0F32"/>
    <w:rsid w:val="000C1487"/>
    <w:rsid w:val="000C2377"/>
    <w:rsid w:val="000C3751"/>
    <w:rsid w:val="000C44CA"/>
    <w:rsid w:val="000C4FC8"/>
    <w:rsid w:val="000C514E"/>
    <w:rsid w:val="000C55CB"/>
    <w:rsid w:val="000C717F"/>
    <w:rsid w:val="000C7334"/>
    <w:rsid w:val="000C7E48"/>
    <w:rsid w:val="000D042F"/>
    <w:rsid w:val="000D0703"/>
    <w:rsid w:val="000D0DC6"/>
    <w:rsid w:val="000D1158"/>
    <w:rsid w:val="000D1F5D"/>
    <w:rsid w:val="000D2D0B"/>
    <w:rsid w:val="000D2FA9"/>
    <w:rsid w:val="000D32D0"/>
    <w:rsid w:val="000D3A74"/>
    <w:rsid w:val="000D3F79"/>
    <w:rsid w:val="000D4DCA"/>
    <w:rsid w:val="000D658D"/>
    <w:rsid w:val="000D6BF1"/>
    <w:rsid w:val="000D6CCF"/>
    <w:rsid w:val="000D7AB5"/>
    <w:rsid w:val="000D7CB6"/>
    <w:rsid w:val="000D7FC1"/>
    <w:rsid w:val="000E0DAE"/>
    <w:rsid w:val="000E0FD6"/>
    <w:rsid w:val="000E14FD"/>
    <w:rsid w:val="000E2247"/>
    <w:rsid w:val="000E31FF"/>
    <w:rsid w:val="000E382F"/>
    <w:rsid w:val="000E54C8"/>
    <w:rsid w:val="000E5E30"/>
    <w:rsid w:val="000E63E5"/>
    <w:rsid w:val="000E67E2"/>
    <w:rsid w:val="000E68E4"/>
    <w:rsid w:val="000E6AC7"/>
    <w:rsid w:val="000E6F0B"/>
    <w:rsid w:val="000F092F"/>
    <w:rsid w:val="000F0E73"/>
    <w:rsid w:val="000F2093"/>
    <w:rsid w:val="000F2569"/>
    <w:rsid w:val="000F2A8B"/>
    <w:rsid w:val="000F31EA"/>
    <w:rsid w:val="000F40FA"/>
    <w:rsid w:val="000F4232"/>
    <w:rsid w:val="000F497A"/>
    <w:rsid w:val="000F49FE"/>
    <w:rsid w:val="000F4CA4"/>
    <w:rsid w:val="000F53C8"/>
    <w:rsid w:val="000F57F3"/>
    <w:rsid w:val="000F5DAE"/>
    <w:rsid w:val="000F5E04"/>
    <w:rsid w:val="000F6EC2"/>
    <w:rsid w:val="000F7049"/>
    <w:rsid w:val="000F77EA"/>
    <w:rsid w:val="000F7B2C"/>
    <w:rsid w:val="00101288"/>
    <w:rsid w:val="00102D4D"/>
    <w:rsid w:val="00103A91"/>
    <w:rsid w:val="00104F67"/>
    <w:rsid w:val="001051EB"/>
    <w:rsid w:val="00105630"/>
    <w:rsid w:val="00106EEF"/>
    <w:rsid w:val="00107809"/>
    <w:rsid w:val="00107DC9"/>
    <w:rsid w:val="00107E19"/>
    <w:rsid w:val="0011025B"/>
    <w:rsid w:val="001105A7"/>
    <w:rsid w:val="001112A0"/>
    <w:rsid w:val="0011284D"/>
    <w:rsid w:val="00112AF3"/>
    <w:rsid w:val="00113352"/>
    <w:rsid w:val="00115CA6"/>
    <w:rsid w:val="00115E5F"/>
    <w:rsid w:val="0011605D"/>
    <w:rsid w:val="00116594"/>
    <w:rsid w:val="00116775"/>
    <w:rsid w:val="00116F2A"/>
    <w:rsid w:val="00117162"/>
    <w:rsid w:val="001179DF"/>
    <w:rsid w:val="00121AA1"/>
    <w:rsid w:val="00121F16"/>
    <w:rsid w:val="001226F6"/>
    <w:rsid w:val="00122F4A"/>
    <w:rsid w:val="00123510"/>
    <w:rsid w:val="001238CD"/>
    <w:rsid w:val="00123A2C"/>
    <w:rsid w:val="00123ABE"/>
    <w:rsid w:val="00123B51"/>
    <w:rsid w:val="00123EE7"/>
    <w:rsid w:val="001248CD"/>
    <w:rsid w:val="00124AD6"/>
    <w:rsid w:val="001264D8"/>
    <w:rsid w:val="00126A93"/>
    <w:rsid w:val="00130260"/>
    <w:rsid w:val="001307C2"/>
    <w:rsid w:val="00130A6F"/>
    <w:rsid w:val="001314B4"/>
    <w:rsid w:val="0013165C"/>
    <w:rsid w:val="001316AB"/>
    <w:rsid w:val="0013181B"/>
    <w:rsid w:val="001336A1"/>
    <w:rsid w:val="00134A95"/>
    <w:rsid w:val="00134DC0"/>
    <w:rsid w:val="001350F2"/>
    <w:rsid w:val="001357FE"/>
    <w:rsid w:val="001423EB"/>
    <w:rsid w:val="0014276B"/>
    <w:rsid w:val="00142E45"/>
    <w:rsid w:val="00143102"/>
    <w:rsid w:val="00143C47"/>
    <w:rsid w:val="00144AD5"/>
    <w:rsid w:val="00145969"/>
    <w:rsid w:val="00145AC9"/>
    <w:rsid w:val="00147D6E"/>
    <w:rsid w:val="00150928"/>
    <w:rsid w:val="00150D90"/>
    <w:rsid w:val="001513B5"/>
    <w:rsid w:val="00151F19"/>
    <w:rsid w:val="0015289E"/>
    <w:rsid w:val="00152E7B"/>
    <w:rsid w:val="001532D5"/>
    <w:rsid w:val="00154D1B"/>
    <w:rsid w:val="00155DC9"/>
    <w:rsid w:val="0015602A"/>
    <w:rsid w:val="0015606D"/>
    <w:rsid w:val="001563AF"/>
    <w:rsid w:val="001567A4"/>
    <w:rsid w:val="00156A11"/>
    <w:rsid w:val="00157C60"/>
    <w:rsid w:val="0016008A"/>
    <w:rsid w:val="00160FD7"/>
    <w:rsid w:val="00161923"/>
    <w:rsid w:val="00161BFF"/>
    <w:rsid w:val="00162EC4"/>
    <w:rsid w:val="0016312C"/>
    <w:rsid w:val="0016431A"/>
    <w:rsid w:val="00164D0C"/>
    <w:rsid w:val="00164EBC"/>
    <w:rsid w:val="00165475"/>
    <w:rsid w:val="001655FD"/>
    <w:rsid w:val="00165619"/>
    <w:rsid w:val="00165A0D"/>
    <w:rsid w:val="00165B1F"/>
    <w:rsid w:val="00166898"/>
    <w:rsid w:val="0016693A"/>
    <w:rsid w:val="00166B9F"/>
    <w:rsid w:val="00167685"/>
    <w:rsid w:val="0016788A"/>
    <w:rsid w:val="00167943"/>
    <w:rsid w:val="00167A61"/>
    <w:rsid w:val="00167F1A"/>
    <w:rsid w:val="0017120D"/>
    <w:rsid w:val="00171266"/>
    <w:rsid w:val="001717B2"/>
    <w:rsid w:val="00171B46"/>
    <w:rsid w:val="0017259A"/>
    <w:rsid w:val="001725A9"/>
    <w:rsid w:val="00172844"/>
    <w:rsid w:val="00173F2C"/>
    <w:rsid w:val="00174B43"/>
    <w:rsid w:val="00174B7D"/>
    <w:rsid w:val="001750BD"/>
    <w:rsid w:val="0017551B"/>
    <w:rsid w:val="00175C40"/>
    <w:rsid w:val="0017664C"/>
    <w:rsid w:val="00177A58"/>
    <w:rsid w:val="00177E9B"/>
    <w:rsid w:val="00180757"/>
    <w:rsid w:val="0018243B"/>
    <w:rsid w:val="00182464"/>
    <w:rsid w:val="001827F6"/>
    <w:rsid w:val="00182AD5"/>
    <w:rsid w:val="00182DAA"/>
    <w:rsid w:val="001830F8"/>
    <w:rsid w:val="00183ABA"/>
    <w:rsid w:val="001841F4"/>
    <w:rsid w:val="00184403"/>
    <w:rsid w:val="00184659"/>
    <w:rsid w:val="00184C11"/>
    <w:rsid w:val="00184F34"/>
    <w:rsid w:val="0018529D"/>
    <w:rsid w:val="001863FA"/>
    <w:rsid w:val="00186613"/>
    <w:rsid w:val="00186650"/>
    <w:rsid w:val="00186A08"/>
    <w:rsid w:val="0018712E"/>
    <w:rsid w:val="00187207"/>
    <w:rsid w:val="0018794D"/>
    <w:rsid w:val="001908F1"/>
    <w:rsid w:val="0019110C"/>
    <w:rsid w:val="001914D2"/>
    <w:rsid w:val="00192A7F"/>
    <w:rsid w:val="00192AA5"/>
    <w:rsid w:val="0019330F"/>
    <w:rsid w:val="00193C07"/>
    <w:rsid w:val="001945DF"/>
    <w:rsid w:val="001951DA"/>
    <w:rsid w:val="0019551C"/>
    <w:rsid w:val="001965EB"/>
    <w:rsid w:val="00196AF2"/>
    <w:rsid w:val="00197FEE"/>
    <w:rsid w:val="001A1857"/>
    <w:rsid w:val="001A2064"/>
    <w:rsid w:val="001A2728"/>
    <w:rsid w:val="001A27FE"/>
    <w:rsid w:val="001A2A5C"/>
    <w:rsid w:val="001A47B9"/>
    <w:rsid w:val="001A533A"/>
    <w:rsid w:val="001A63F4"/>
    <w:rsid w:val="001A7255"/>
    <w:rsid w:val="001A73BE"/>
    <w:rsid w:val="001B0030"/>
    <w:rsid w:val="001B1149"/>
    <w:rsid w:val="001B21A0"/>
    <w:rsid w:val="001B27BA"/>
    <w:rsid w:val="001B3242"/>
    <w:rsid w:val="001B3315"/>
    <w:rsid w:val="001B33AD"/>
    <w:rsid w:val="001B4ACB"/>
    <w:rsid w:val="001B5B11"/>
    <w:rsid w:val="001B5DB3"/>
    <w:rsid w:val="001B6711"/>
    <w:rsid w:val="001B7AC4"/>
    <w:rsid w:val="001C1293"/>
    <w:rsid w:val="001C318D"/>
    <w:rsid w:val="001C332F"/>
    <w:rsid w:val="001C3624"/>
    <w:rsid w:val="001C43BF"/>
    <w:rsid w:val="001C5625"/>
    <w:rsid w:val="001C5BA0"/>
    <w:rsid w:val="001C5E7B"/>
    <w:rsid w:val="001C5FBC"/>
    <w:rsid w:val="001C6B9D"/>
    <w:rsid w:val="001C6E1B"/>
    <w:rsid w:val="001D0554"/>
    <w:rsid w:val="001D0A18"/>
    <w:rsid w:val="001D0FAE"/>
    <w:rsid w:val="001D1CD0"/>
    <w:rsid w:val="001D2BF1"/>
    <w:rsid w:val="001D2C29"/>
    <w:rsid w:val="001D2C71"/>
    <w:rsid w:val="001D2CA3"/>
    <w:rsid w:val="001D47C8"/>
    <w:rsid w:val="001D4AC9"/>
    <w:rsid w:val="001D5AA4"/>
    <w:rsid w:val="001D5B72"/>
    <w:rsid w:val="001D724B"/>
    <w:rsid w:val="001E1710"/>
    <w:rsid w:val="001E2D8B"/>
    <w:rsid w:val="001E3103"/>
    <w:rsid w:val="001E3160"/>
    <w:rsid w:val="001E31E0"/>
    <w:rsid w:val="001E4022"/>
    <w:rsid w:val="001E5F9C"/>
    <w:rsid w:val="001E6745"/>
    <w:rsid w:val="001E6DDF"/>
    <w:rsid w:val="001E7019"/>
    <w:rsid w:val="001E7E3B"/>
    <w:rsid w:val="001F1009"/>
    <w:rsid w:val="001F1522"/>
    <w:rsid w:val="001F3100"/>
    <w:rsid w:val="001F40B6"/>
    <w:rsid w:val="001F4E56"/>
    <w:rsid w:val="001F63FF"/>
    <w:rsid w:val="001F703C"/>
    <w:rsid w:val="001F775C"/>
    <w:rsid w:val="001F79C7"/>
    <w:rsid w:val="00201547"/>
    <w:rsid w:val="0020251F"/>
    <w:rsid w:val="00203AB2"/>
    <w:rsid w:val="00203EEA"/>
    <w:rsid w:val="002046A6"/>
    <w:rsid w:val="00204D47"/>
    <w:rsid w:val="00205C0D"/>
    <w:rsid w:val="00205D4E"/>
    <w:rsid w:val="002063F9"/>
    <w:rsid w:val="00206E0C"/>
    <w:rsid w:val="00206EA7"/>
    <w:rsid w:val="00207661"/>
    <w:rsid w:val="00207926"/>
    <w:rsid w:val="00207D2C"/>
    <w:rsid w:val="002106A8"/>
    <w:rsid w:val="00211B25"/>
    <w:rsid w:val="00212236"/>
    <w:rsid w:val="002132A3"/>
    <w:rsid w:val="0021350E"/>
    <w:rsid w:val="002135BC"/>
    <w:rsid w:val="00213919"/>
    <w:rsid w:val="00213BF9"/>
    <w:rsid w:val="00213FF5"/>
    <w:rsid w:val="00214234"/>
    <w:rsid w:val="00214A02"/>
    <w:rsid w:val="00215511"/>
    <w:rsid w:val="002157BC"/>
    <w:rsid w:val="00216D0E"/>
    <w:rsid w:val="00216EFB"/>
    <w:rsid w:val="00220017"/>
    <w:rsid w:val="00220729"/>
    <w:rsid w:val="002209BE"/>
    <w:rsid w:val="00221384"/>
    <w:rsid w:val="002219ED"/>
    <w:rsid w:val="00221C33"/>
    <w:rsid w:val="0022235A"/>
    <w:rsid w:val="002228FB"/>
    <w:rsid w:val="00223665"/>
    <w:rsid w:val="00223999"/>
    <w:rsid w:val="00225508"/>
    <w:rsid w:val="00225E02"/>
    <w:rsid w:val="00226C9F"/>
    <w:rsid w:val="0022778D"/>
    <w:rsid w:val="00227A8C"/>
    <w:rsid w:val="002300EE"/>
    <w:rsid w:val="002303A1"/>
    <w:rsid w:val="002307A1"/>
    <w:rsid w:val="00230C6D"/>
    <w:rsid w:val="00230C97"/>
    <w:rsid w:val="00230CB2"/>
    <w:rsid w:val="00233C58"/>
    <w:rsid w:val="00233F54"/>
    <w:rsid w:val="00234405"/>
    <w:rsid w:val="00234A88"/>
    <w:rsid w:val="00234CAC"/>
    <w:rsid w:val="002358AB"/>
    <w:rsid w:val="00236108"/>
    <w:rsid w:val="00237323"/>
    <w:rsid w:val="00240639"/>
    <w:rsid w:val="00240C89"/>
    <w:rsid w:val="002414DC"/>
    <w:rsid w:val="0024181F"/>
    <w:rsid w:val="00241B57"/>
    <w:rsid w:val="00242968"/>
    <w:rsid w:val="002429C5"/>
    <w:rsid w:val="00242BC0"/>
    <w:rsid w:val="0024302C"/>
    <w:rsid w:val="002434C9"/>
    <w:rsid w:val="002439F0"/>
    <w:rsid w:val="00243CB6"/>
    <w:rsid w:val="00243E51"/>
    <w:rsid w:val="002446C0"/>
    <w:rsid w:val="00244A60"/>
    <w:rsid w:val="00245239"/>
    <w:rsid w:val="00245C3C"/>
    <w:rsid w:val="00245D73"/>
    <w:rsid w:val="002475B9"/>
    <w:rsid w:val="0024768A"/>
    <w:rsid w:val="0024777F"/>
    <w:rsid w:val="0025115A"/>
    <w:rsid w:val="0025236E"/>
    <w:rsid w:val="0025252E"/>
    <w:rsid w:val="0025405C"/>
    <w:rsid w:val="00254AE5"/>
    <w:rsid w:val="0025538E"/>
    <w:rsid w:val="0025543B"/>
    <w:rsid w:val="00255C4D"/>
    <w:rsid w:val="00255E53"/>
    <w:rsid w:val="002563AF"/>
    <w:rsid w:val="00260707"/>
    <w:rsid w:val="00260EFA"/>
    <w:rsid w:val="0026258F"/>
    <w:rsid w:val="002638B8"/>
    <w:rsid w:val="00263D52"/>
    <w:rsid w:val="002640A6"/>
    <w:rsid w:val="00264AF5"/>
    <w:rsid w:val="00264E5A"/>
    <w:rsid w:val="002659CA"/>
    <w:rsid w:val="00265B67"/>
    <w:rsid w:val="00267249"/>
    <w:rsid w:val="0026740C"/>
    <w:rsid w:val="002701CE"/>
    <w:rsid w:val="00270B26"/>
    <w:rsid w:val="00270BE5"/>
    <w:rsid w:val="00270C8C"/>
    <w:rsid w:val="00270E9C"/>
    <w:rsid w:val="00271214"/>
    <w:rsid w:val="0027253F"/>
    <w:rsid w:val="002727ED"/>
    <w:rsid w:val="002734F7"/>
    <w:rsid w:val="00273E5F"/>
    <w:rsid w:val="002747A4"/>
    <w:rsid w:val="0027556B"/>
    <w:rsid w:val="00275975"/>
    <w:rsid w:val="00276662"/>
    <w:rsid w:val="00276B04"/>
    <w:rsid w:val="00277971"/>
    <w:rsid w:val="00280335"/>
    <w:rsid w:val="00281F7A"/>
    <w:rsid w:val="002834D4"/>
    <w:rsid w:val="00283F26"/>
    <w:rsid w:val="00284A37"/>
    <w:rsid w:val="00284B09"/>
    <w:rsid w:val="00284C95"/>
    <w:rsid w:val="00285082"/>
    <w:rsid w:val="00285F80"/>
    <w:rsid w:val="002860D2"/>
    <w:rsid w:val="00286446"/>
    <w:rsid w:val="0028655B"/>
    <w:rsid w:val="00286CE1"/>
    <w:rsid w:val="00287210"/>
    <w:rsid w:val="00287AC4"/>
    <w:rsid w:val="00287D99"/>
    <w:rsid w:val="002901E7"/>
    <w:rsid w:val="0029139E"/>
    <w:rsid w:val="00291D19"/>
    <w:rsid w:val="00291ED6"/>
    <w:rsid w:val="00293CA7"/>
    <w:rsid w:val="002942C2"/>
    <w:rsid w:val="00294489"/>
    <w:rsid w:val="00295102"/>
    <w:rsid w:val="002954A6"/>
    <w:rsid w:val="00295CA6"/>
    <w:rsid w:val="00297869"/>
    <w:rsid w:val="002979F0"/>
    <w:rsid w:val="002A0477"/>
    <w:rsid w:val="002A09EE"/>
    <w:rsid w:val="002A0F7F"/>
    <w:rsid w:val="002A1106"/>
    <w:rsid w:val="002A1504"/>
    <w:rsid w:val="002A1E00"/>
    <w:rsid w:val="002A1F62"/>
    <w:rsid w:val="002A3666"/>
    <w:rsid w:val="002A3F7A"/>
    <w:rsid w:val="002A50C8"/>
    <w:rsid w:val="002A5BBE"/>
    <w:rsid w:val="002A7340"/>
    <w:rsid w:val="002A73A8"/>
    <w:rsid w:val="002B0E80"/>
    <w:rsid w:val="002B0EFC"/>
    <w:rsid w:val="002B1341"/>
    <w:rsid w:val="002B23B2"/>
    <w:rsid w:val="002B2F0D"/>
    <w:rsid w:val="002B3B58"/>
    <w:rsid w:val="002B45D2"/>
    <w:rsid w:val="002B5B23"/>
    <w:rsid w:val="002B5F57"/>
    <w:rsid w:val="002B79AB"/>
    <w:rsid w:val="002B7FB1"/>
    <w:rsid w:val="002C01AB"/>
    <w:rsid w:val="002C044C"/>
    <w:rsid w:val="002C1006"/>
    <w:rsid w:val="002C119C"/>
    <w:rsid w:val="002C11F8"/>
    <w:rsid w:val="002C1DB5"/>
    <w:rsid w:val="002C3388"/>
    <w:rsid w:val="002C367C"/>
    <w:rsid w:val="002C42F1"/>
    <w:rsid w:val="002C521C"/>
    <w:rsid w:val="002C6536"/>
    <w:rsid w:val="002C659E"/>
    <w:rsid w:val="002C7720"/>
    <w:rsid w:val="002C7B2E"/>
    <w:rsid w:val="002D03D9"/>
    <w:rsid w:val="002D0B5B"/>
    <w:rsid w:val="002D0B67"/>
    <w:rsid w:val="002D0F4F"/>
    <w:rsid w:val="002D1BA8"/>
    <w:rsid w:val="002D3142"/>
    <w:rsid w:val="002D3D91"/>
    <w:rsid w:val="002D3E83"/>
    <w:rsid w:val="002D48EE"/>
    <w:rsid w:val="002D5B01"/>
    <w:rsid w:val="002D5B54"/>
    <w:rsid w:val="002D5C75"/>
    <w:rsid w:val="002D670C"/>
    <w:rsid w:val="002D7646"/>
    <w:rsid w:val="002D77B8"/>
    <w:rsid w:val="002E0AF7"/>
    <w:rsid w:val="002E1075"/>
    <w:rsid w:val="002E1266"/>
    <w:rsid w:val="002E18C7"/>
    <w:rsid w:val="002E1EB8"/>
    <w:rsid w:val="002E2607"/>
    <w:rsid w:val="002E3786"/>
    <w:rsid w:val="002E3BB2"/>
    <w:rsid w:val="002E3D10"/>
    <w:rsid w:val="002E4464"/>
    <w:rsid w:val="002E4E40"/>
    <w:rsid w:val="002E4EFF"/>
    <w:rsid w:val="002E5279"/>
    <w:rsid w:val="002E54B8"/>
    <w:rsid w:val="002E5622"/>
    <w:rsid w:val="002E56F7"/>
    <w:rsid w:val="002E5D27"/>
    <w:rsid w:val="002E62BC"/>
    <w:rsid w:val="002E7803"/>
    <w:rsid w:val="002F0B0C"/>
    <w:rsid w:val="002F1194"/>
    <w:rsid w:val="002F2B64"/>
    <w:rsid w:val="002F2B7C"/>
    <w:rsid w:val="002F3932"/>
    <w:rsid w:val="002F3DD5"/>
    <w:rsid w:val="002F4D87"/>
    <w:rsid w:val="002F6908"/>
    <w:rsid w:val="002F7610"/>
    <w:rsid w:val="002F7E8F"/>
    <w:rsid w:val="003013E7"/>
    <w:rsid w:val="003017AF"/>
    <w:rsid w:val="00301CBE"/>
    <w:rsid w:val="00301EEA"/>
    <w:rsid w:val="0030205A"/>
    <w:rsid w:val="003034D0"/>
    <w:rsid w:val="00303E1E"/>
    <w:rsid w:val="0030434B"/>
    <w:rsid w:val="003047AC"/>
    <w:rsid w:val="003051F7"/>
    <w:rsid w:val="00305309"/>
    <w:rsid w:val="00305E01"/>
    <w:rsid w:val="00306967"/>
    <w:rsid w:val="00306ED6"/>
    <w:rsid w:val="00307054"/>
    <w:rsid w:val="0030735B"/>
    <w:rsid w:val="003079E3"/>
    <w:rsid w:val="00310C73"/>
    <w:rsid w:val="00311F17"/>
    <w:rsid w:val="003127DF"/>
    <w:rsid w:val="00312E42"/>
    <w:rsid w:val="003130F3"/>
    <w:rsid w:val="003132DB"/>
    <w:rsid w:val="00313DB5"/>
    <w:rsid w:val="00313DD5"/>
    <w:rsid w:val="00313EF0"/>
    <w:rsid w:val="0031413D"/>
    <w:rsid w:val="00314542"/>
    <w:rsid w:val="003152C4"/>
    <w:rsid w:val="0031570F"/>
    <w:rsid w:val="00315CA1"/>
    <w:rsid w:val="00315DEC"/>
    <w:rsid w:val="00317497"/>
    <w:rsid w:val="00317636"/>
    <w:rsid w:val="003201E0"/>
    <w:rsid w:val="003207DE"/>
    <w:rsid w:val="00320F00"/>
    <w:rsid w:val="0032115F"/>
    <w:rsid w:val="003218F5"/>
    <w:rsid w:val="00322913"/>
    <w:rsid w:val="00322FAD"/>
    <w:rsid w:val="0032311A"/>
    <w:rsid w:val="003232AF"/>
    <w:rsid w:val="00323615"/>
    <w:rsid w:val="003237C5"/>
    <w:rsid w:val="00323FA1"/>
    <w:rsid w:val="0032430E"/>
    <w:rsid w:val="0032479B"/>
    <w:rsid w:val="00324ED9"/>
    <w:rsid w:val="0032505D"/>
    <w:rsid w:val="003259E1"/>
    <w:rsid w:val="003264D8"/>
    <w:rsid w:val="00326956"/>
    <w:rsid w:val="00326E33"/>
    <w:rsid w:val="003274D5"/>
    <w:rsid w:val="0033020D"/>
    <w:rsid w:val="003305F7"/>
    <w:rsid w:val="00330AD5"/>
    <w:rsid w:val="00330EA9"/>
    <w:rsid w:val="003328C5"/>
    <w:rsid w:val="00332D33"/>
    <w:rsid w:val="00333EBE"/>
    <w:rsid w:val="003344C8"/>
    <w:rsid w:val="00335746"/>
    <w:rsid w:val="0033635F"/>
    <w:rsid w:val="00336AA9"/>
    <w:rsid w:val="00337F0E"/>
    <w:rsid w:val="00340DF9"/>
    <w:rsid w:val="003410B2"/>
    <w:rsid w:val="00342BBF"/>
    <w:rsid w:val="003432F8"/>
    <w:rsid w:val="003433AC"/>
    <w:rsid w:val="00345D99"/>
    <w:rsid w:val="00346BBE"/>
    <w:rsid w:val="0034704C"/>
    <w:rsid w:val="003471E0"/>
    <w:rsid w:val="003478A3"/>
    <w:rsid w:val="003503CF"/>
    <w:rsid w:val="00350517"/>
    <w:rsid w:val="00350F6D"/>
    <w:rsid w:val="00351756"/>
    <w:rsid w:val="00351837"/>
    <w:rsid w:val="00352109"/>
    <w:rsid w:val="00352691"/>
    <w:rsid w:val="00353876"/>
    <w:rsid w:val="003538B8"/>
    <w:rsid w:val="00354B7C"/>
    <w:rsid w:val="00354C74"/>
    <w:rsid w:val="0035545A"/>
    <w:rsid w:val="003564B7"/>
    <w:rsid w:val="00357392"/>
    <w:rsid w:val="003579A7"/>
    <w:rsid w:val="00357D06"/>
    <w:rsid w:val="00360D50"/>
    <w:rsid w:val="00360F02"/>
    <w:rsid w:val="003620E7"/>
    <w:rsid w:val="003621D0"/>
    <w:rsid w:val="00362D02"/>
    <w:rsid w:val="00363155"/>
    <w:rsid w:val="00364F13"/>
    <w:rsid w:val="00365138"/>
    <w:rsid w:val="0036564B"/>
    <w:rsid w:val="00365E11"/>
    <w:rsid w:val="00366D2A"/>
    <w:rsid w:val="00366D94"/>
    <w:rsid w:val="00367E04"/>
    <w:rsid w:val="00371AE2"/>
    <w:rsid w:val="00371C25"/>
    <w:rsid w:val="00371DEE"/>
    <w:rsid w:val="00372655"/>
    <w:rsid w:val="00372A35"/>
    <w:rsid w:val="00372C7B"/>
    <w:rsid w:val="00373AFA"/>
    <w:rsid w:val="00373FC4"/>
    <w:rsid w:val="003743DD"/>
    <w:rsid w:val="003748E0"/>
    <w:rsid w:val="00374B62"/>
    <w:rsid w:val="0037583F"/>
    <w:rsid w:val="00376102"/>
    <w:rsid w:val="0037718D"/>
    <w:rsid w:val="003779E7"/>
    <w:rsid w:val="00377BB2"/>
    <w:rsid w:val="00380BD6"/>
    <w:rsid w:val="0038154B"/>
    <w:rsid w:val="00381767"/>
    <w:rsid w:val="00381874"/>
    <w:rsid w:val="00381D5C"/>
    <w:rsid w:val="003824E4"/>
    <w:rsid w:val="003828F1"/>
    <w:rsid w:val="00383430"/>
    <w:rsid w:val="003834AD"/>
    <w:rsid w:val="00383CC9"/>
    <w:rsid w:val="00384709"/>
    <w:rsid w:val="0038476F"/>
    <w:rsid w:val="003847D0"/>
    <w:rsid w:val="00386491"/>
    <w:rsid w:val="003865A6"/>
    <w:rsid w:val="0039006B"/>
    <w:rsid w:val="00391142"/>
    <w:rsid w:val="00391B42"/>
    <w:rsid w:val="00391D18"/>
    <w:rsid w:val="00392447"/>
    <w:rsid w:val="003928D8"/>
    <w:rsid w:val="00392E33"/>
    <w:rsid w:val="003939B2"/>
    <w:rsid w:val="00393F14"/>
    <w:rsid w:val="00394625"/>
    <w:rsid w:val="00394848"/>
    <w:rsid w:val="00395222"/>
    <w:rsid w:val="00395BB5"/>
    <w:rsid w:val="00395E26"/>
    <w:rsid w:val="0039703D"/>
    <w:rsid w:val="00397F33"/>
    <w:rsid w:val="003A206C"/>
    <w:rsid w:val="003A255F"/>
    <w:rsid w:val="003A2E75"/>
    <w:rsid w:val="003A3EBC"/>
    <w:rsid w:val="003A515E"/>
    <w:rsid w:val="003A59D8"/>
    <w:rsid w:val="003A5D68"/>
    <w:rsid w:val="003A60F7"/>
    <w:rsid w:val="003B018C"/>
    <w:rsid w:val="003B0B81"/>
    <w:rsid w:val="003B24F7"/>
    <w:rsid w:val="003B2668"/>
    <w:rsid w:val="003B3141"/>
    <w:rsid w:val="003B3C02"/>
    <w:rsid w:val="003B43DF"/>
    <w:rsid w:val="003B4CFC"/>
    <w:rsid w:val="003B5070"/>
    <w:rsid w:val="003B5A52"/>
    <w:rsid w:val="003B5F7B"/>
    <w:rsid w:val="003B6471"/>
    <w:rsid w:val="003B67C7"/>
    <w:rsid w:val="003C0A19"/>
    <w:rsid w:val="003C125B"/>
    <w:rsid w:val="003C1486"/>
    <w:rsid w:val="003C2C75"/>
    <w:rsid w:val="003C2FE3"/>
    <w:rsid w:val="003C311D"/>
    <w:rsid w:val="003C32E8"/>
    <w:rsid w:val="003C36E2"/>
    <w:rsid w:val="003C3E54"/>
    <w:rsid w:val="003C5FC5"/>
    <w:rsid w:val="003C6005"/>
    <w:rsid w:val="003C70A1"/>
    <w:rsid w:val="003D0EFD"/>
    <w:rsid w:val="003D204F"/>
    <w:rsid w:val="003D33F6"/>
    <w:rsid w:val="003D3DD6"/>
    <w:rsid w:val="003D406F"/>
    <w:rsid w:val="003D6225"/>
    <w:rsid w:val="003D6D18"/>
    <w:rsid w:val="003D7163"/>
    <w:rsid w:val="003D7381"/>
    <w:rsid w:val="003D78DC"/>
    <w:rsid w:val="003E3C0E"/>
    <w:rsid w:val="003E40AC"/>
    <w:rsid w:val="003E45BF"/>
    <w:rsid w:val="003E56E6"/>
    <w:rsid w:val="003E6101"/>
    <w:rsid w:val="003E64E3"/>
    <w:rsid w:val="003E7513"/>
    <w:rsid w:val="003E76E8"/>
    <w:rsid w:val="003F1019"/>
    <w:rsid w:val="003F163E"/>
    <w:rsid w:val="003F4741"/>
    <w:rsid w:val="003F4C14"/>
    <w:rsid w:val="003F5E3E"/>
    <w:rsid w:val="003F6789"/>
    <w:rsid w:val="003F6A78"/>
    <w:rsid w:val="003F6A88"/>
    <w:rsid w:val="003F71CB"/>
    <w:rsid w:val="0040018B"/>
    <w:rsid w:val="004007C4"/>
    <w:rsid w:val="004009F3"/>
    <w:rsid w:val="00400AE2"/>
    <w:rsid w:val="00400E30"/>
    <w:rsid w:val="00400E60"/>
    <w:rsid w:val="004015D3"/>
    <w:rsid w:val="00402469"/>
    <w:rsid w:val="0040281C"/>
    <w:rsid w:val="00402D79"/>
    <w:rsid w:val="00402F39"/>
    <w:rsid w:val="0040378A"/>
    <w:rsid w:val="00403C8B"/>
    <w:rsid w:val="00405F34"/>
    <w:rsid w:val="00406C8B"/>
    <w:rsid w:val="00406E4B"/>
    <w:rsid w:val="0040726B"/>
    <w:rsid w:val="0040772F"/>
    <w:rsid w:val="0041186D"/>
    <w:rsid w:val="00411EC6"/>
    <w:rsid w:val="0041212D"/>
    <w:rsid w:val="00412778"/>
    <w:rsid w:val="0041372C"/>
    <w:rsid w:val="00413A29"/>
    <w:rsid w:val="00413BF1"/>
    <w:rsid w:val="00413DCF"/>
    <w:rsid w:val="00414A91"/>
    <w:rsid w:val="00414EBE"/>
    <w:rsid w:val="004151D6"/>
    <w:rsid w:val="00415607"/>
    <w:rsid w:val="004178A1"/>
    <w:rsid w:val="00420AB9"/>
    <w:rsid w:val="004213F9"/>
    <w:rsid w:val="00422024"/>
    <w:rsid w:val="004238E1"/>
    <w:rsid w:val="00425DB0"/>
    <w:rsid w:val="004266F0"/>
    <w:rsid w:val="004269D4"/>
    <w:rsid w:val="00426C1B"/>
    <w:rsid w:val="00427DB4"/>
    <w:rsid w:val="004307DD"/>
    <w:rsid w:val="004315D3"/>
    <w:rsid w:val="00433315"/>
    <w:rsid w:val="004335C7"/>
    <w:rsid w:val="004355E7"/>
    <w:rsid w:val="00436830"/>
    <w:rsid w:val="00437ED4"/>
    <w:rsid w:val="00441FCB"/>
    <w:rsid w:val="0044227D"/>
    <w:rsid w:val="00442DAD"/>
    <w:rsid w:val="004452B5"/>
    <w:rsid w:val="004465D6"/>
    <w:rsid w:val="00446850"/>
    <w:rsid w:val="00446E9D"/>
    <w:rsid w:val="004470AA"/>
    <w:rsid w:val="004475B8"/>
    <w:rsid w:val="0045005B"/>
    <w:rsid w:val="00450654"/>
    <w:rsid w:val="00450B8F"/>
    <w:rsid w:val="00452401"/>
    <w:rsid w:val="00452653"/>
    <w:rsid w:val="004531C8"/>
    <w:rsid w:val="004536E4"/>
    <w:rsid w:val="004557DC"/>
    <w:rsid w:val="00455AB5"/>
    <w:rsid w:val="00456093"/>
    <w:rsid w:val="004573F5"/>
    <w:rsid w:val="00457E0A"/>
    <w:rsid w:val="00460496"/>
    <w:rsid w:val="004609DB"/>
    <w:rsid w:val="004612A8"/>
    <w:rsid w:val="00461787"/>
    <w:rsid w:val="004617DA"/>
    <w:rsid w:val="00461DBF"/>
    <w:rsid w:val="0046233B"/>
    <w:rsid w:val="00462947"/>
    <w:rsid w:val="00464438"/>
    <w:rsid w:val="00464A45"/>
    <w:rsid w:val="00464C95"/>
    <w:rsid w:val="0046514B"/>
    <w:rsid w:val="00465B08"/>
    <w:rsid w:val="0046605C"/>
    <w:rsid w:val="0046613E"/>
    <w:rsid w:val="0046776A"/>
    <w:rsid w:val="00467CD0"/>
    <w:rsid w:val="004703DA"/>
    <w:rsid w:val="00470760"/>
    <w:rsid w:val="00470B16"/>
    <w:rsid w:val="00470BC3"/>
    <w:rsid w:val="00471FE1"/>
    <w:rsid w:val="004725F9"/>
    <w:rsid w:val="0047263F"/>
    <w:rsid w:val="004732EA"/>
    <w:rsid w:val="00473C49"/>
    <w:rsid w:val="00475F51"/>
    <w:rsid w:val="0047628D"/>
    <w:rsid w:val="004764AB"/>
    <w:rsid w:val="00476D21"/>
    <w:rsid w:val="00476D81"/>
    <w:rsid w:val="00477A62"/>
    <w:rsid w:val="00480FB0"/>
    <w:rsid w:val="0048194A"/>
    <w:rsid w:val="00481C6B"/>
    <w:rsid w:val="00482566"/>
    <w:rsid w:val="004825F8"/>
    <w:rsid w:val="00483B5D"/>
    <w:rsid w:val="00484440"/>
    <w:rsid w:val="00484E18"/>
    <w:rsid w:val="00485158"/>
    <w:rsid w:val="00485F41"/>
    <w:rsid w:val="004866D1"/>
    <w:rsid w:val="00486B42"/>
    <w:rsid w:val="004872DD"/>
    <w:rsid w:val="0049164D"/>
    <w:rsid w:val="0049170E"/>
    <w:rsid w:val="00491B10"/>
    <w:rsid w:val="00491BE0"/>
    <w:rsid w:val="004923AE"/>
    <w:rsid w:val="00492DDC"/>
    <w:rsid w:val="004936C6"/>
    <w:rsid w:val="00493C42"/>
    <w:rsid w:val="0049619A"/>
    <w:rsid w:val="0049622D"/>
    <w:rsid w:val="004962A4"/>
    <w:rsid w:val="004967EB"/>
    <w:rsid w:val="004968EE"/>
    <w:rsid w:val="00497BEF"/>
    <w:rsid w:val="004A0FDC"/>
    <w:rsid w:val="004A1A05"/>
    <w:rsid w:val="004A281C"/>
    <w:rsid w:val="004A3A7E"/>
    <w:rsid w:val="004A58CE"/>
    <w:rsid w:val="004A61F9"/>
    <w:rsid w:val="004A6DA4"/>
    <w:rsid w:val="004A72B1"/>
    <w:rsid w:val="004A7D3D"/>
    <w:rsid w:val="004A7FAA"/>
    <w:rsid w:val="004B0651"/>
    <w:rsid w:val="004B09E2"/>
    <w:rsid w:val="004B148B"/>
    <w:rsid w:val="004B20F1"/>
    <w:rsid w:val="004B29BE"/>
    <w:rsid w:val="004B2CA7"/>
    <w:rsid w:val="004B3074"/>
    <w:rsid w:val="004B3BAC"/>
    <w:rsid w:val="004B3C48"/>
    <w:rsid w:val="004B407E"/>
    <w:rsid w:val="004B42A7"/>
    <w:rsid w:val="004B4493"/>
    <w:rsid w:val="004B4D7E"/>
    <w:rsid w:val="004B511B"/>
    <w:rsid w:val="004B5D84"/>
    <w:rsid w:val="004C060C"/>
    <w:rsid w:val="004C08B0"/>
    <w:rsid w:val="004C16BA"/>
    <w:rsid w:val="004C1B47"/>
    <w:rsid w:val="004C1EC5"/>
    <w:rsid w:val="004C2114"/>
    <w:rsid w:val="004C4161"/>
    <w:rsid w:val="004C53C8"/>
    <w:rsid w:val="004C544A"/>
    <w:rsid w:val="004C581B"/>
    <w:rsid w:val="004C5BF1"/>
    <w:rsid w:val="004C6175"/>
    <w:rsid w:val="004C6D00"/>
    <w:rsid w:val="004C6EC2"/>
    <w:rsid w:val="004C73C1"/>
    <w:rsid w:val="004C73C5"/>
    <w:rsid w:val="004C769D"/>
    <w:rsid w:val="004C77E8"/>
    <w:rsid w:val="004C7C45"/>
    <w:rsid w:val="004D0535"/>
    <w:rsid w:val="004D1520"/>
    <w:rsid w:val="004D1690"/>
    <w:rsid w:val="004D1905"/>
    <w:rsid w:val="004D1C7E"/>
    <w:rsid w:val="004D2D37"/>
    <w:rsid w:val="004D3424"/>
    <w:rsid w:val="004D3657"/>
    <w:rsid w:val="004D4C93"/>
    <w:rsid w:val="004D4E81"/>
    <w:rsid w:val="004D52D6"/>
    <w:rsid w:val="004D53A9"/>
    <w:rsid w:val="004D5E47"/>
    <w:rsid w:val="004D5FFB"/>
    <w:rsid w:val="004D6364"/>
    <w:rsid w:val="004D6EAB"/>
    <w:rsid w:val="004D7AFA"/>
    <w:rsid w:val="004D7B0D"/>
    <w:rsid w:val="004E071D"/>
    <w:rsid w:val="004E0F76"/>
    <w:rsid w:val="004E181B"/>
    <w:rsid w:val="004E2388"/>
    <w:rsid w:val="004E2C15"/>
    <w:rsid w:val="004E2E6D"/>
    <w:rsid w:val="004E2F32"/>
    <w:rsid w:val="004E3EC5"/>
    <w:rsid w:val="004E4144"/>
    <w:rsid w:val="004E460C"/>
    <w:rsid w:val="004E4D69"/>
    <w:rsid w:val="004E5348"/>
    <w:rsid w:val="004E54E7"/>
    <w:rsid w:val="004E6CD4"/>
    <w:rsid w:val="004E6E5C"/>
    <w:rsid w:val="004E7C7C"/>
    <w:rsid w:val="004E7DF9"/>
    <w:rsid w:val="004F2397"/>
    <w:rsid w:val="004F4AE1"/>
    <w:rsid w:val="004F4E6C"/>
    <w:rsid w:val="004F5323"/>
    <w:rsid w:val="004F5937"/>
    <w:rsid w:val="004F61B4"/>
    <w:rsid w:val="004F6484"/>
    <w:rsid w:val="004F6EF3"/>
    <w:rsid w:val="004F7518"/>
    <w:rsid w:val="004F78CD"/>
    <w:rsid w:val="0050011E"/>
    <w:rsid w:val="00500BC5"/>
    <w:rsid w:val="00501416"/>
    <w:rsid w:val="00501875"/>
    <w:rsid w:val="00501C90"/>
    <w:rsid w:val="005027A8"/>
    <w:rsid w:val="005033C9"/>
    <w:rsid w:val="00504477"/>
    <w:rsid w:val="005051A7"/>
    <w:rsid w:val="005053EE"/>
    <w:rsid w:val="00510FD3"/>
    <w:rsid w:val="00511281"/>
    <w:rsid w:val="0051223A"/>
    <w:rsid w:val="00512B44"/>
    <w:rsid w:val="0051380F"/>
    <w:rsid w:val="00513E25"/>
    <w:rsid w:val="005167E5"/>
    <w:rsid w:val="0051783F"/>
    <w:rsid w:val="00517CF4"/>
    <w:rsid w:val="00520CB4"/>
    <w:rsid w:val="00521406"/>
    <w:rsid w:val="00521534"/>
    <w:rsid w:val="0052160D"/>
    <w:rsid w:val="00521EED"/>
    <w:rsid w:val="00522B43"/>
    <w:rsid w:val="00523649"/>
    <w:rsid w:val="00523BA6"/>
    <w:rsid w:val="005240D1"/>
    <w:rsid w:val="005243E6"/>
    <w:rsid w:val="0052472A"/>
    <w:rsid w:val="00525DC2"/>
    <w:rsid w:val="005268DE"/>
    <w:rsid w:val="00526B45"/>
    <w:rsid w:val="005304C0"/>
    <w:rsid w:val="00530B5C"/>
    <w:rsid w:val="0053119E"/>
    <w:rsid w:val="00531339"/>
    <w:rsid w:val="00531D5B"/>
    <w:rsid w:val="00532A53"/>
    <w:rsid w:val="00533257"/>
    <w:rsid w:val="005334CE"/>
    <w:rsid w:val="005335E2"/>
    <w:rsid w:val="00533CA8"/>
    <w:rsid w:val="00534286"/>
    <w:rsid w:val="00534355"/>
    <w:rsid w:val="00534FCD"/>
    <w:rsid w:val="00535F99"/>
    <w:rsid w:val="00536568"/>
    <w:rsid w:val="00537054"/>
    <w:rsid w:val="0053795D"/>
    <w:rsid w:val="00537DA6"/>
    <w:rsid w:val="00541D4A"/>
    <w:rsid w:val="005422DF"/>
    <w:rsid w:val="0054260C"/>
    <w:rsid w:val="00542C53"/>
    <w:rsid w:val="00542D73"/>
    <w:rsid w:val="0054366F"/>
    <w:rsid w:val="00543AA7"/>
    <w:rsid w:val="00543F96"/>
    <w:rsid w:val="0054427D"/>
    <w:rsid w:val="00545177"/>
    <w:rsid w:val="00545CAB"/>
    <w:rsid w:val="0054634D"/>
    <w:rsid w:val="00550455"/>
    <w:rsid w:val="00550497"/>
    <w:rsid w:val="0055163F"/>
    <w:rsid w:val="00551777"/>
    <w:rsid w:val="00551961"/>
    <w:rsid w:val="00551B51"/>
    <w:rsid w:val="00552E3B"/>
    <w:rsid w:val="00552FA6"/>
    <w:rsid w:val="0055332D"/>
    <w:rsid w:val="00553E85"/>
    <w:rsid w:val="00554346"/>
    <w:rsid w:val="00556524"/>
    <w:rsid w:val="0055667F"/>
    <w:rsid w:val="00556D60"/>
    <w:rsid w:val="00557C74"/>
    <w:rsid w:val="0056008F"/>
    <w:rsid w:val="005629AC"/>
    <w:rsid w:val="00562A8C"/>
    <w:rsid w:val="00562D2B"/>
    <w:rsid w:val="005632BA"/>
    <w:rsid w:val="0056356C"/>
    <w:rsid w:val="005637C6"/>
    <w:rsid w:val="00563936"/>
    <w:rsid w:val="00563E56"/>
    <w:rsid w:val="005640FA"/>
    <w:rsid w:val="005641C5"/>
    <w:rsid w:val="00564900"/>
    <w:rsid w:val="005650F5"/>
    <w:rsid w:val="005654CC"/>
    <w:rsid w:val="005656D2"/>
    <w:rsid w:val="00567093"/>
    <w:rsid w:val="00567FEF"/>
    <w:rsid w:val="00570BF8"/>
    <w:rsid w:val="00571AE1"/>
    <w:rsid w:val="00572A0E"/>
    <w:rsid w:val="00573538"/>
    <w:rsid w:val="005739AB"/>
    <w:rsid w:val="00573D4B"/>
    <w:rsid w:val="00573EB1"/>
    <w:rsid w:val="00575A5A"/>
    <w:rsid w:val="00575BEE"/>
    <w:rsid w:val="00577378"/>
    <w:rsid w:val="00577CC0"/>
    <w:rsid w:val="00577EB0"/>
    <w:rsid w:val="005801B0"/>
    <w:rsid w:val="0058063B"/>
    <w:rsid w:val="00581459"/>
    <w:rsid w:val="00581ED8"/>
    <w:rsid w:val="005821C0"/>
    <w:rsid w:val="0058260C"/>
    <w:rsid w:val="00585428"/>
    <w:rsid w:val="00585902"/>
    <w:rsid w:val="00585B0C"/>
    <w:rsid w:val="00585F58"/>
    <w:rsid w:val="00586117"/>
    <w:rsid w:val="005861A5"/>
    <w:rsid w:val="00587585"/>
    <w:rsid w:val="00587DC9"/>
    <w:rsid w:val="00587F13"/>
    <w:rsid w:val="005908E8"/>
    <w:rsid w:val="00590C5C"/>
    <w:rsid w:val="00592C94"/>
    <w:rsid w:val="00593D75"/>
    <w:rsid w:val="00593FF8"/>
    <w:rsid w:val="005952B0"/>
    <w:rsid w:val="005953DF"/>
    <w:rsid w:val="00596B3C"/>
    <w:rsid w:val="00596BFF"/>
    <w:rsid w:val="00596F1F"/>
    <w:rsid w:val="00597012"/>
    <w:rsid w:val="005977C2"/>
    <w:rsid w:val="005A0D3C"/>
    <w:rsid w:val="005A12FE"/>
    <w:rsid w:val="005A1D12"/>
    <w:rsid w:val="005A4F4E"/>
    <w:rsid w:val="005A4F6C"/>
    <w:rsid w:val="005A56D9"/>
    <w:rsid w:val="005A79C3"/>
    <w:rsid w:val="005A7D78"/>
    <w:rsid w:val="005B051F"/>
    <w:rsid w:val="005B0F01"/>
    <w:rsid w:val="005B1171"/>
    <w:rsid w:val="005B198C"/>
    <w:rsid w:val="005B2C31"/>
    <w:rsid w:val="005B3B03"/>
    <w:rsid w:val="005B458C"/>
    <w:rsid w:val="005B5947"/>
    <w:rsid w:val="005B61E8"/>
    <w:rsid w:val="005B6E13"/>
    <w:rsid w:val="005B7C60"/>
    <w:rsid w:val="005C03C6"/>
    <w:rsid w:val="005C0CC6"/>
    <w:rsid w:val="005C0DB8"/>
    <w:rsid w:val="005C1BE3"/>
    <w:rsid w:val="005C2D57"/>
    <w:rsid w:val="005C4B5A"/>
    <w:rsid w:val="005C4E38"/>
    <w:rsid w:val="005C5F78"/>
    <w:rsid w:val="005C6224"/>
    <w:rsid w:val="005C7495"/>
    <w:rsid w:val="005D0A4F"/>
    <w:rsid w:val="005D0C27"/>
    <w:rsid w:val="005D18E8"/>
    <w:rsid w:val="005D264D"/>
    <w:rsid w:val="005D2C80"/>
    <w:rsid w:val="005D2F00"/>
    <w:rsid w:val="005D6F52"/>
    <w:rsid w:val="005D79E2"/>
    <w:rsid w:val="005D7A26"/>
    <w:rsid w:val="005E44CD"/>
    <w:rsid w:val="005E52EE"/>
    <w:rsid w:val="005E57EF"/>
    <w:rsid w:val="005E65EC"/>
    <w:rsid w:val="005E719B"/>
    <w:rsid w:val="005E72A1"/>
    <w:rsid w:val="005F043D"/>
    <w:rsid w:val="005F08C1"/>
    <w:rsid w:val="005F1FAF"/>
    <w:rsid w:val="005F210A"/>
    <w:rsid w:val="005F2774"/>
    <w:rsid w:val="005F2AB8"/>
    <w:rsid w:val="005F3640"/>
    <w:rsid w:val="005F464E"/>
    <w:rsid w:val="005F4EE0"/>
    <w:rsid w:val="005F5376"/>
    <w:rsid w:val="005F561D"/>
    <w:rsid w:val="005F6342"/>
    <w:rsid w:val="005F6346"/>
    <w:rsid w:val="005F7508"/>
    <w:rsid w:val="005F77DE"/>
    <w:rsid w:val="0060034A"/>
    <w:rsid w:val="00600B3C"/>
    <w:rsid w:val="006015B4"/>
    <w:rsid w:val="006016EE"/>
    <w:rsid w:val="006017F1"/>
    <w:rsid w:val="00601B06"/>
    <w:rsid w:val="00601B43"/>
    <w:rsid w:val="006031B8"/>
    <w:rsid w:val="0060349A"/>
    <w:rsid w:val="006038B0"/>
    <w:rsid w:val="006039A4"/>
    <w:rsid w:val="006040C9"/>
    <w:rsid w:val="006051DF"/>
    <w:rsid w:val="006054D4"/>
    <w:rsid w:val="006056D8"/>
    <w:rsid w:val="00605A83"/>
    <w:rsid w:val="00605CFA"/>
    <w:rsid w:val="00606BFE"/>
    <w:rsid w:val="006070B0"/>
    <w:rsid w:val="00610C9B"/>
    <w:rsid w:val="00611688"/>
    <w:rsid w:val="00611CAE"/>
    <w:rsid w:val="00612061"/>
    <w:rsid w:val="00612243"/>
    <w:rsid w:val="00612A99"/>
    <w:rsid w:val="0061347C"/>
    <w:rsid w:val="00613A95"/>
    <w:rsid w:val="00614E14"/>
    <w:rsid w:val="00615B83"/>
    <w:rsid w:val="00616CBA"/>
    <w:rsid w:val="00617010"/>
    <w:rsid w:val="00617420"/>
    <w:rsid w:val="00617BD3"/>
    <w:rsid w:val="006206C5"/>
    <w:rsid w:val="006215BD"/>
    <w:rsid w:val="00621C9E"/>
    <w:rsid w:val="00622FED"/>
    <w:rsid w:val="00623542"/>
    <w:rsid w:val="00623933"/>
    <w:rsid w:val="00623DE6"/>
    <w:rsid w:val="00624CAC"/>
    <w:rsid w:val="0062583C"/>
    <w:rsid w:val="00625DD1"/>
    <w:rsid w:val="006261A4"/>
    <w:rsid w:val="00626D80"/>
    <w:rsid w:val="00627625"/>
    <w:rsid w:val="00627B67"/>
    <w:rsid w:val="006304AA"/>
    <w:rsid w:val="006307F4"/>
    <w:rsid w:val="00630A28"/>
    <w:rsid w:val="00631058"/>
    <w:rsid w:val="006318F3"/>
    <w:rsid w:val="006329CF"/>
    <w:rsid w:val="006330AB"/>
    <w:rsid w:val="006335C1"/>
    <w:rsid w:val="00633833"/>
    <w:rsid w:val="00633926"/>
    <w:rsid w:val="00633E8C"/>
    <w:rsid w:val="00635286"/>
    <w:rsid w:val="006352FB"/>
    <w:rsid w:val="006360F6"/>
    <w:rsid w:val="0063665F"/>
    <w:rsid w:val="00637C13"/>
    <w:rsid w:val="006409A5"/>
    <w:rsid w:val="00640BC4"/>
    <w:rsid w:val="00640CE7"/>
    <w:rsid w:val="00641256"/>
    <w:rsid w:val="006414E7"/>
    <w:rsid w:val="00641797"/>
    <w:rsid w:val="0064441E"/>
    <w:rsid w:val="0064481B"/>
    <w:rsid w:val="00645975"/>
    <w:rsid w:val="0064683F"/>
    <w:rsid w:val="00647109"/>
    <w:rsid w:val="0065029F"/>
    <w:rsid w:val="00650E9A"/>
    <w:rsid w:val="006519D1"/>
    <w:rsid w:val="006523D2"/>
    <w:rsid w:val="00653B52"/>
    <w:rsid w:val="00653F6E"/>
    <w:rsid w:val="00654229"/>
    <w:rsid w:val="00654657"/>
    <w:rsid w:val="00655A10"/>
    <w:rsid w:val="00656BC7"/>
    <w:rsid w:val="00656BD7"/>
    <w:rsid w:val="0065732D"/>
    <w:rsid w:val="006606E1"/>
    <w:rsid w:val="006609B2"/>
    <w:rsid w:val="00660CD3"/>
    <w:rsid w:val="00661D66"/>
    <w:rsid w:val="00663EAB"/>
    <w:rsid w:val="006640C1"/>
    <w:rsid w:val="00664A5D"/>
    <w:rsid w:val="00664E62"/>
    <w:rsid w:val="00665271"/>
    <w:rsid w:val="0066540D"/>
    <w:rsid w:val="00665785"/>
    <w:rsid w:val="00665D28"/>
    <w:rsid w:val="00665D36"/>
    <w:rsid w:val="00666543"/>
    <w:rsid w:val="00666628"/>
    <w:rsid w:val="00667079"/>
    <w:rsid w:val="00667238"/>
    <w:rsid w:val="00667C12"/>
    <w:rsid w:val="00667D4C"/>
    <w:rsid w:val="00670BA7"/>
    <w:rsid w:val="00670F28"/>
    <w:rsid w:val="006710DC"/>
    <w:rsid w:val="00672657"/>
    <w:rsid w:val="00674C18"/>
    <w:rsid w:val="00675127"/>
    <w:rsid w:val="0067685E"/>
    <w:rsid w:val="006773B7"/>
    <w:rsid w:val="006773C0"/>
    <w:rsid w:val="00677F16"/>
    <w:rsid w:val="006800E1"/>
    <w:rsid w:val="006814DD"/>
    <w:rsid w:val="00681AA1"/>
    <w:rsid w:val="00682B41"/>
    <w:rsid w:val="00684379"/>
    <w:rsid w:val="00684C3F"/>
    <w:rsid w:val="00686D87"/>
    <w:rsid w:val="006909A5"/>
    <w:rsid w:val="00690EA4"/>
    <w:rsid w:val="006911BB"/>
    <w:rsid w:val="006918B5"/>
    <w:rsid w:val="00691C4B"/>
    <w:rsid w:val="0069232A"/>
    <w:rsid w:val="0069262C"/>
    <w:rsid w:val="00693468"/>
    <w:rsid w:val="006936C6"/>
    <w:rsid w:val="00694813"/>
    <w:rsid w:val="006958C8"/>
    <w:rsid w:val="00696B70"/>
    <w:rsid w:val="00696BED"/>
    <w:rsid w:val="00697163"/>
    <w:rsid w:val="00697EF6"/>
    <w:rsid w:val="006A0124"/>
    <w:rsid w:val="006A2B16"/>
    <w:rsid w:val="006A3FE2"/>
    <w:rsid w:val="006A4118"/>
    <w:rsid w:val="006A4398"/>
    <w:rsid w:val="006A556E"/>
    <w:rsid w:val="006A5E9A"/>
    <w:rsid w:val="006A7376"/>
    <w:rsid w:val="006A73D6"/>
    <w:rsid w:val="006B0ACB"/>
    <w:rsid w:val="006B0C8B"/>
    <w:rsid w:val="006B0F52"/>
    <w:rsid w:val="006B1152"/>
    <w:rsid w:val="006B115B"/>
    <w:rsid w:val="006B1CAB"/>
    <w:rsid w:val="006B22C4"/>
    <w:rsid w:val="006B271A"/>
    <w:rsid w:val="006B3B0D"/>
    <w:rsid w:val="006B4737"/>
    <w:rsid w:val="006B657E"/>
    <w:rsid w:val="006B65C9"/>
    <w:rsid w:val="006B66C4"/>
    <w:rsid w:val="006C03EE"/>
    <w:rsid w:val="006C0E89"/>
    <w:rsid w:val="006C1306"/>
    <w:rsid w:val="006C175D"/>
    <w:rsid w:val="006C4315"/>
    <w:rsid w:val="006C49B4"/>
    <w:rsid w:val="006C4F38"/>
    <w:rsid w:val="006C57D6"/>
    <w:rsid w:val="006C64F7"/>
    <w:rsid w:val="006D0884"/>
    <w:rsid w:val="006D16F7"/>
    <w:rsid w:val="006D182A"/>
    <w:rsid w:val="006D1C8E"/>
    <w:rsid w:val="006D3461"/>
    <w:rsid w:val="006D4179"/>
    <w:rsid w:val="006D4700"/>
    <w:rsid w:val="006D67A8"/>
    <w:rsid w:val="006D7936"/>
    <w:rsid w:val="006E039D"/>
    <w:rsid w:val="006E277F"/>
    <w:rsid w:val="006E412B"/>
    <w:rsid w:val="006E4431"/>
    <w:rsid w:val="006E575C"/>
    <w:rsid w:val="006E5C52"/>
    <w:rsid w:val="006E5E96"/>
    <w:rsid w:val="006E6889"/>
    <w:rsid w:val="006E6AFA"/>
    <w:rsid w:val="006E6FB9"/>
    <w:rsid w:val="006E7113"/>
    <w:rsid w:val="006E7BD1"/>
    <w:rsid w:val="006E7E31"/>
    <w:rsid w:val="006F0822"/>
    <w:rsid w:val="006F0906"/>
    <w:rsid w:val="006F1065"/>
    <w:rsid w:val="006F162B"/>
    <w:rsid w:val="006F3451"/>
    <w:rsid w:val="006F3467"/>
    <w:rsid w:val="006F3506"/>
    <w:rsid w:val="006F473F"/>
    <w:rsid w:val="006F5956"/>
    <w:rsid w:val="006F6A29"/>
    <w:rsid w:val="006F7444"/>
    <w:rsid w:val="006F7854"/>
    <w:rsid w:val="006F7D58"/>
    <w:rsid w:val="00700E83"/>
    <w:rsid w:val="007028CC"/>
    <w:rsid w:val="00703B44"/>
    <w:rsid w:val="00705277"/>
    <w:rsid w:val="007059F5"/>
    <w:rsid w:val="00705C8B"/>
    <w:rsid w:val="007061B5"/>
    <w:rsid w:val="00706809"/>
    <w:rsid w:val="00706AC9"/>
    <w:rsid w:val="0070713E"/>
    <w:rsid w:val="007071EC"/>
    <w:rsid w:val="00707BCA"/>
    <w:rsid w:val="00707BCC"/>
    <w:rsid w:val="00707EFB"/>
    <w:rsid w:val="007113FB"/>
    <w:rsid w:val="00712203"/>
    <w:rsid w:val="007122FC"/>
    <w:rsid w:val="00712E48"/>
    <w:rsid w:val="00713074"/>
    <w:rsid w:val="00713AC7"/>
    <w:rsid w:val="00714E54"/>
    <w:rsid w:val="00714E70"/>
    <w:rsid w:val="00714EE5"/>
    <w:rsid w:val="00715738"/>
    <w:rsid w:val="00715A61"/>
    <w:rsid w:val="0071748E"/>
    <w:rsid w:val="007204A0"/>
    <w:rsid w:val="007209E9"/>
    <w:rsid w:val="00720ED6"/>
    <w:rsid w:val="007219F6"/>
    <w:rsid w:val="007235C2"/>
    <w:rsid w:val="0072380F"/>
    <w:rsid w:val="00724513"/>
    <w:rsid w:val="00725CCA"/>
    <w:rsid w:val="00726072"/>
    <w:rsid w:val="00726CC8"/>
    <w:rsid w:val="00726FF2"/>
    <w:rsid w:val="00727C1B"/>
    <w:rsid w:val="00730306"/>
    <w:rsid w:val="00731B67"/>
    <w:rsid w:val="00732A9F"/>
    <w:rsid w:val="00733008"/>
    <w:rsid w:val="00733612"/>
    <w:rsid w:val="00733883"/>
    <w:rsid w:val="00734970"/>
    <w:rsid w:val="00734C6B"/>
    <w:rsid w:val="007351D2"/>
    <w:rsid w:val="007352AC"/>
    <w:rsid w:val="00735913"/>
    <w:rsid w:val="00735A26"/>
    <w:rsid w:val="007376FD"/>
    <w:rsid w:val="0074011C"/>
    <w:rsid w:val="00740608"/>
    <w:rsid w:val="00742B66"/>
    <w:rsid w:val="00743730"/>
    <w:rsid w:val="007438AE"/>
    <w:rsid w:val="0074398C"/>
    <w:rsid w:val="007443DC"/>
    <w:rsid w:val="00745568"/>
    <w:rsid w:val="007461AA"/>
    <w:rsid w:val="007469CF"/>
    <w:rsid w:val="007471B3"/>
    <w:rsid w:val="007516E2"/>
    <w:rsid w:val="0075544F"/>
    <w:rsid w:val="0075661A"/>
    <w:rsid w:val="0075674B"/>
    <w:rsid w:val="00756C01"/>
    <w:rsid w:val="007576DF"/>
    <w:rsid w:val="00761D6E"/>
    <w:rsid w:val="00762021"/>
    <w:rsid w:val="0076272C"/>
    <w:rsid w:val="00762DFC"/>
    <w:rsid w:val="00763EFA"/>
    <w:rsid w:val="007648A6"/>
    <w:rsid w:val="00764ED9"/>
    <w:rsid w:val="00765AB0"/>
    <w:rsid w:val="0076649A"/>
    <w:rsid w:val="0076691B"/>
    <w:rsid w:val="00766CC1"/>
    <w:rsid w:val="007674C7"/>
    <w:rsid w:val="00770075"/>
    <w:rsid w:val="00770A97"/>
    <w:rsid w:val="00770C58"/>
    <w:rsid w:val="007713CB"/>
    <w:rsid w:val="00771C10"/>
    <w:rsid w:val="007722CF"/>
    <w:rsid w:val="0077253C"/>
    <w:rsid w:val="007729AC"/>
    <w:rsid w:val="00772A4D"/>
    <w:rsid w:val="007735F5"/>
    <w:rsid w:val="00774DDB"/>
    <w:rsid w:val="007761CE"/>
    <w:rsid w:val="00776413"/>
    <w:rsid w:val="0077669A"/>
    <w:rsid w:val="00776F25"/>
    <w:rsid w:val="00777868"/>
    <w:rsid w:val="00777F02"/>
    <w:rsid w:val="00780F68"/>
    <w:rsid w:val="00783CFB"/>
    <w:rsid w:val="007840A5"/>
    <w:rsid w:val="00784426"/>
    <w:rsid w:val="007845AC"/>
    <w:rsid w:val="00785349"/>
    <w:rsid w:val="00785F11"/>
    <w:rsid w:val="007862C1"/>
    <w:rsid w:val="00786F2E"/>
    <w:rsid w:val="0079046F"/>
    <w:rsid w:val="007904D3"/>
    <w:rsid w:val="00790A80"/>
    <w:rsid w:val="00790AEC"/>
    <w:rsid w:val="00791EF0"/>
    <w:rsid w:val="007921F7"/>
    <w:rsid w:val="00792675"/>
    <w:rsid w:val="00793895"/>
    <w:rsid w:val="007941B5"/>
    <w:rsid w:val="007958D9"/>
    <w:rsid w:val="0079682B"/>
    <w:rsid w:val="00796C1B"/>
    <w:rsid w:val="00796D21"/>
    <w:rsid w:val="00797EB3"/>
    <w:rsid w:val="007A03CD"/>
    <w:rsid w:val="007A07BF"/>
    <w:rsid w:val="007A2A77"/>
    <w:rsid w:val="007A3296"/>
    <w:rsid w:val="007A36FE"/>
    <w:rsid w:val="007A52F5"/>
    <w:rsid w:val="007A5CDA"/>
    <w:rsid w:val="007A6755"/>
    <w:rsid w:val="007A7DFA"/>
    <w:rsid w:val="007B0562"/>
    <w:rsid w:val="007B148A"/>
    <w:rsid w:val="007B1674"/>
    <w:rsid w:val="007B2125"/>
    <w:rsid w:val="007B2302"/>
    <w:rsid w:val="007B29DB"/>
    <w:rsid w:val="007B3361"/>
    <w:rsid w:val="007B3D52"/>
    <w:rsid w:val="007B43A9"/>
    <w:rsid w:val="007B68FD"/>
    <w:rsid w:val="007B73AF"/>
    <w:rsid w:val="007C0280"/>
    <w:rsid w:val="007C121A"/>
    <w:rsid w:val="007C2D4A"/>
    <w:rsid w:val="007C4D3A"/>
    <w:rsid w:val="007C528D"/>
    <w:rsid w:val="007C55E8"/>
    <w:rsid w:val="007C5BB1"/>
    <w:rsid w:val="007C61D7"/>
    <w:rsid w:val="007C6252"/>
    <w:rsid w:val="007C6B23"/>
    <w:rsid w:val="007C6FDC"/>
    <w:rsid w:val="007C74AB"/>
    <w:rsid w:val="007C793F"/>
    <w:rsid w:val="007C7EFC"/>
    <w:rsid w:val="007C7F7F"/>
    <w:rsid w:val="007D0F38"/>
    <w:rsid w:val="007D2906"/>
    <w:rsid w:val="007D2995"/>
    <w:rsid w:val="007D2ECB"/>
    <w:rsid w:val="007D3727"/>
    <w:rsid w:val="007D4598"/>
    <w:rsid w:val="007D73EE"/>
    <w:rsid w:val="007D75FF"/>
    <w:rsid w:val="007E2468"/>
    <w:rsid w:val="007E3C2C"/>
    <w:rsid w:val="007E3E65"/>
    <w:rsid w:val="007E4357"/>
    <w:rsid w:val="007E4FBC"/>
    <w:rsid w:val="007E5A84"/>
    <w:rsid w:val="007E6051"/>
    <w:rsid w:val="007E69F3"/>
    <w:rsid w:val="007E6DDC"/>
    <w:rsid w:val="007E6E95"/>
    <w:rsid w:val="007E771F"/>
    <w:rsid w:val="007E7D06"/>
    <w:rsid w:val="007F013A"/>
    <w:rsid w:val="007F16FB"/>
    <w:rsid w:val="007F1786"/>
    <w:rsid w:val="007F1FDA"/>
    <w:rsid w:val="007F21C2"/>
    <w:rsid w:val="007F3C71"/>
    <w:rsid w:val="007F434C"/>
    <w:rsid w:val="007F4979"/>
    <w:rsid w:val="007F4D47"/>
    <w:rsid w:val="007F6A84"/>
    <w:rsid w:val="00801706"/>
    <w:rsid w:val="00802556"/>
    <w:rsid w:val="00802A85"/>
    <w:rsid w:val="00802F2E"/>
    <w:rsid w:val="00803788"/>
    <w:rsid w:val="00804324"/>
    <w:rsid w:val="00804A7E"/>
    <w:rsid w:val="0080551A"/>
    <w:rsid w:val="008056F4"/>
    <w:rsid w:val="00805F41"/>
    <w:rsid w:val="00806CA8"/>
    <w:rsid w:val="00807BA1"/>
    <w:rsid w:val="00810254"/>
    <w:rsid w:val="008103B3"/>
    <w:rsid w:val="00810A1F"/>
    <w:rsid w:val="00810AE4"/>
    <w:rsid w:val="00811F45"/>
    <w:rsid w:val="00811FE1"/>
    <w:rsid w:val="00812B9E"/>
    <w:rsid w:val="00812DA4"/>
    <w:rsid w:val="008132AE"/>
    <w:rsid w:val="008135DF"/>
    <w:rsid w:val="00813DEA"/>
    <w:rsid w:val="00814E20"/>
    <w:rsid w:val="00815856"/>
    <w:rsid w:val="00816637"/>
    <w:rsid w:val="0081766C"/>
    <w:rsid w:val="00817AB6"/>
    <w:rsid w:val="00817E27"/>
    <w:rsid w:val="008204FE"/>
    <w:rsid w:val="0082076A"/>
    <w:rsid w:val="00820A0B"/>
    <w:rsid w:val="00820FA2"/>
    <w:rsid w:val="008217FA"/>
    <w:rsid w:val="0082338D"/>
    <w:rsid w:val="008233CF"/>
    <w:rsid w:val="0082388E"/>
    <w:rsid w:val="008253C1"/>
    <w:rsid w:val="0082581D"/>
    <w:rsid w:val="0083016C"/>
    <w:rsid w:val="008306DD"/>
    <w:rsid w:val="008318A7"/>
    <w:rsid w:val="0083212F"/>
    <w:rsid w:val="008330E8"/>
    <w:rsid w:val="00833119"/>
    <w:rsid w:val="00833886"/>
    <w:rsid w:val="008340FF"/>
    <w:rsid w:val="00834864"/>
    <w:rsid w:val="0083635E"/>
    <w:rsid w:val="008363D2"/>
    <w:rsid w:val="00837B46"/>
    <w:rsid w:val="00837B52"/>
    <w:rsid w:val="00837FAF"/>
    <w:rsid w:val="00840419"/>
    <w:rsid w:val="00841212"/>
    <w:rsid w:val="008417F8"/>
    <w:rsid w:val="00842001"/>
    <w:rsid w:val="008423B5"/>
    <w:rsid w:val="00842475"/>
    <w:rsid w:val="00842897"/>
    <w:rsid w:val="008430CB"/>
    <w:rsid w:val="008438EF"/>
    <w:rsid w:val="00843B1A"/>
    <w:rsid w:val="00843B31"/>
    <w:rsid w:val="0084425D"/>
    <w:rsid w:val="00844835"/>
    <w:rsid w:val="0084491A"/>
    <w:rsid w:val="00845121"/>
    <w:rsid w:val="0084610F"/>
    <w:rsid w:val="00846FD5"/>
    <w:rsid w:val="00850A1A"/>
    <w:rsid w:val="00850CBE"/>
    <w:rsid w:val="00851ECD"/>
    <w:rsid w:val="008520AE"/>
    <w:rsid w:val="00852398"/>
    <w:rsid w:val="00852816"/>
    <w:rsid w:val="008535D9"/>
    <w:rsid w:val="0085456E"/>
    <w:rsid w:val="00854AFC"/>
    <w:rsid w:val="00854EA1"/>
    <w:rsid w:val="00855750"/>
    <w:rsid w:val="00855BB3"/>
    <w:rsid w:val="008562D2"/>
    <w:rsid w:val="00856383"/>
    <w:rsid w:val="00856B78"/>
    <w:rsid w:val="00857136"/>
    <w:rsid w:val="00857E29"/>
    <w:rsid w:val="008602CE"/>
    <w:rsid w:val="00861D7E"/>
    <w:rsid w:val="00861EA9"/>
    <w:rsid w:val="00862805"/>
    <w:rsid w:val="00863BA7"/>
    <w:rsid w:val="008644C3"/>
    <w:rsid w:val="00865CC4"/>
    <w:rsid w:val="0086602A"/>
    <w:rsid w:val="00866323"/>
    <w:rsid w:val="008668C2"/>
    <w:rsid w:val="00866E32"/>
    <w:rsid w:val="00867FDB"/>
    <w:rsid w:val="008715C3"/>
    <w:rsid w:val="00871B5D"/>
    <w:rsid w:val="008724BF"/>
    <w:rsid w:val="00873623"/>
    <w:rsid w:val="00873FBE"/>
    <w:rsid w:val="008740EB"/>
    <w:rsid w:val="00874471"/>
    <w:rsid w:val="0087516A"/>
    <w:rsid w:val="0087547A"/>
    <w:rsid w:val="008757D0"/>
    <w:rsid w:val="00875877"/>
    <w:rsid w:val="00875889"/>
    <w:rsid w:val="0087638D"/>
    <w:rsid w:val="00876BD2"/>
    <w:rsid w:val="00876E19"/>
    <w:rsid w:val="00876F6B"/>
    <w:rsid w:val="0087730D"/>
    <w:rsid w:val="00880282"/>
    <w:rsid w:val="008802FD"/>
    <w:rsid w:val="00880DF7"/>
    <w:rsid w:val="0088226B"/>
    <w:rsid w:val="00882B4D"/>
    <w:rsid w:val="00882D78"/>
    <w:rsid w:val="00883DB4"/>
    <w:rsid w:val="008854EF"/>
    <w:rsid w:val="00886A51"/>
    <w:rsid w:val="00886A96"/>
    <w:rsid w:val="00887ABB"/>
    <w:rsid w:val="00887B09"/>
    <w:rsid w:val="00887E5E"/>
    <w:rsid w:val="00890A96"/>
    <w:rsid w:val="008911AC"/>
    <w:rsid w:val="00891891"/>
    <w:rsid w:val="00891A5E"/>
    <w:rsid w:val="008940C2"/>
    <w:rsid w:val="00894AE1"/>
    <w:rsid w:val="00894E57"/>
    <w:rsid w:val="00895411"/>
    <w:rsid w:val="00895453"/>
    <w:rsid w:val="00895A92"/>
    <w:rsid w:val="008974AC"/>
    <w:rsid w:val="008A001C"/>
    <w:rsid w:val="008A0ADB"/>
    <w:rsid w:val="008A0ED0"/>
    <w:rsid w:val="008A244E"/>
    <w:rsid w:val="008A4140"/>
    <w:rsid w:val="008A414C"/>
    <w:rsid w:val="008A439D"/>
    <w:rsid w:val="008A4C32"/>
    <w:rsid w:val="008A5425"/>
    <w:rsid w:val="008A586F"/>
    <w:rsid w:val="008A6699"/>
    <w:rsid w:val="008A6936"/>
    <w:rsid w:val="008A6F40"/>
    <w:rsid w:val="008A790E"/>
    <w:rsid w:val="008A7ECB"/>
    <w:rsid w:val="008B054B"/>
    <w:rsid w:val="008B07EB"/>
    <w:rsid w:val="008B0D9A"/>
    <w:rsid w:val="008B0E54"/>
    <w:rsid w:val="008B0FC1"/>
    <w:rsid w:val="008B2B91"/>
    <w:rsid w:val="008B2D9B"/>
    <w:rsid w:val="008B31CA"/>
    <w:rsid w:val="008B4CFC"/>
    <w:rsid w:val="008B4D77"/>
    <w:rsid w:val="008B5E4F"/>
    <w:rsid w:val="008B61D9"/>
    <w:rsid w:val="008B6299"/>
    <w:rsid w:val="008C0074"/>
    <w:rsid w:val="008C0DCE"/>
    <w:rsid w:val="008C1516"/>
    <w:rsid w:val="008C1CF5"/>
    <w:rsid w:val="008C2850"/>
    <w:rsid w:val="008C35E8"/>
    <w:rsid w:val="008C45D3"/>
    <w:rsid w:val="008C6144"/>
    <w:rsid w:val="008C63AF"/>
    <w:rsid w:val="008C6777"/>
    <w:rsid w:val="008C6A74"/>
    <w:rsid w:val="008C7861"/>
    <w:rsid w:val="008C7ABF"/>
    <w:rsid w:val="008C7EDA"/>
    <w:rsid w:val="008D044D"/>
    <w:rsid w:val="008D0D0E"/>
    <w:rsid w:val="008D24FE"/>
    <w:rsid w:val="008D2D61"/>
    <w:rsid w:val="008D31EC"/>
    <w:rsid w:val="008D5E7A"/>
    <w:rsid w:val="008D69D0"/>
    <w:rsid w:val="008D73CA"/>
    <w:rsid w:val="008E0F30"/>
    <w:rsid w:val="008E1EF6"/>
    <w:rsid w:val="008E2067"/>
    <w:rsid w:val="008E2176"/>
    <w:rsid w:val="008E222E"/>
    <w:rsid w:val="008E3E45"/>
    <w:rsid w:val="008E3ECF"/>
    <w:rsid w:val="008E55B7"/>
    <w:rsid w:val="008E6883"/>
    <w:rsid w:val="008E6AA2"/>
    <w:rsid w:val="008E719E"/>
    <w:rsid w:val="008F1065"/>
    <w:rsid w:val="008F3C23"/>
    <w:rsid w:val="008F4CB0"/>
    <w:rsid w:val="008F4FB9"/>
    <w:rsid w:val="008F50FD"/>
    <w:rsid w:val="008F675F"/>
    <w:rsid w:val="008F72C7"/>
    <w:rsid w:val="008F79FD"/>
    <w:rsid w:val="008F7FE7"/>
    <w:rsid w:val="00900822"/>
    <w:rsid w:val="0090096C"/>
    <w:rsid w:val="00900E99"/>
    <w:rsid w:val="0090166E"/>
    <w:rsid w:val="00901AB9"/>
    <w:rsid w:val="00903143"/>
    <w:rsid w:val="00904281"/>
    <w:rsid w:val="00904C2B"/>
    <w:rsid w:val="00905A5E"/>
    <w:rsid w:val="00905BFF"/>
    <w:rsid w:val="00905EAE"/>
    <w:rsid w:val="00906017"/>
    <w:rsid w:val="0090641E"/>
    <w:rsid w:val="00913AAA"/>
    <w:rsid w:val="009175F0"/>
    <w:rsid w:val="00921176"/>
    <w:rsid w:val="00921E9F"/>
    <w:rsid w:val="00923102"/>
    <w:rsid w:val="0092364D"/>
    <w:rsid w:val="0092409A"/>
    <w:rsid w:val="00925825"/>
    <w:rsid w:val="00925833"/>
    <w:rsid w:val="00926571"/>
    <w:rsid w:val="00927B01"/>
    <w:rsid w:val="00927D11"/>
    <w:rsid w:val="00930339"/>
    <w:rsid w:val="009307DD"/>
    <w:rsid w:val="00930851"/>
    <w:rsid w:val="00931F6D"/>
    <w:rsid w:val="009320A8"/>
    <w:rsid w:val="00932356"/>
    <w:rsid w:val="0093238B"/>
    <w:rsid w:val="00932FAA"/>
    <w:rsid w:val="00933E8F"/>
    <w:rsid w:val="00935F46"/>
    <w:rsid w:val="009378E4"/>
    <w:rsid w:val="0094004F"/>
    <w:rsid w:val="00940BD3"/>
    <w:rsid w:val="00940F27"/>
    <w:rsid w:val="00941922"/>
    <w:rsid w:val="0094218E"/>
    <w:rsid w:val="00942FC1"/>
    <w:rsid w:val="00944FC9"/>
    <w:rsid w:val="009451F5"/>
    <w:rsid w:val="009459C9"/>
    <w:rsid w:val="00945F26"/>
    <w:rsid w:val="009469EF"/>
    <w:rsid w:val="00946ADF"/>
    <w:rsid w:val="00947A6C"/>
    <w:rsid w:val="0095096B"/>
    <w:rsid w:val="00950A18"/>
    <w:rsid w:val="00950F8B"/>
    <w:rsid w:val="00951D06"/>
    <w:rsid w:val="0095205E"/>
    <w:rsid w:val="009523C7"/>
    <w:rsid w:val="0095264F"/>
    <w:rsid w:val="00952DCC"/>
    <w:rsid w:val="00952E4A"/>
    <w:rsid w:val="009533B2"/>
    <w:rsid w:val="00953F36"/>
    <w:rsid w:val="00954599"/>
    <w:rsid w:val="00954ED2"/>
    <w:rsid w:val="009553A9"/>
    <w:rsid w:val="00955F7F"/>
    <w:rsid w:val="009563E8"/>
    <w:rsid w:val="0095643A"/>
    <w:rsid w:val="0095687D"/>
    <w:rsid w:val="009576B1"/>
    <w:rsid w:val="009578C9"/>
    <w:rsid w:val="00957A9C"/>
    <w:rsid w:val="00957EDB"/>
    <w:rsid w:val="00960122"/>
    <w:rsid w:val="0096156B"/>
    <w:rsid w:val="00961A90"/>
    <w:rsid w:val="00961D9C"/>
    <w:rsid w:val="0096289A"/>
    <w:rsid w:val="00962D43"/>
    <w:rsid w:val="009634C2"/>
    <w:rsid w:val="0096678B"/>
    <w:rsid w:val="00966FB9"/>
    <w:rsid w:val="009671D3"/>
    <w:rsid w:val="00967652"/>
    <w:rsid w:val="0097097D"/>
    <w:rsid w:val="00971007"/>
    <w:rsid w:val="00971E74"/>
    <w:rsid w:val="009720DE"/>
    <w:rsid w:val="00972C28"/>
    <w:rsid w:val="00973765"/>
    <w:rsid w:val="009743F3"/>
    <w:rsid w:val="00974C68"/>
    <w:rsid w:val="00975970"/>
    <w:rsid w:val="00975AE1"/>
    <w:rsid w:val="009800AD"/>
    <w:rsid w:val="00980340"/>
    <w:rsid w:val="009803EB"/>
    <w:rsid w:val="009809D9"/>
    <w:rsid w:val="0098155D"/>
    <w:rsid w:val="00981B87"/>
    <w:rsid w:val="00981C47"/>
    <w:rsid w:val="009820DF"/>
    <w:rsid w:val="00982B37"/>
    <w:rsid w:val="00982D51"/>
    <w:rsid w:val="00982E4D"/>
    <w:rsid w:val="0098306E"/>
    <w:rsid w:val="009838F4"/>
    <w:rsid w:val="009843EA"/>
    <w:rsid w:val="009845B5"/>
    <w:rsid w:val="00984CF4"/>
    <w:rsid w:val="00984E97"/>
    <w:rsid w:val="00985918"/>
    <w:rsid w:val="009871F2"/>
    <w:rsid w:val="009875BC"/>
    <w:rsid w:val="00987C92"/>
    <w:rsid w:val="00990A55"/>
    <w:rsid w:val="00990D85"/>
    <w:rsid w:val="00990E68"/>
    <w:rsid w:val="00991324"/>
    <w:rsid w:val="009928BA"/>
    <w:rsid w:val="00992E5E"/>
    <w:rsid w:val="00992FD7"/>
    <w:rsid w:val="00993095"/>
    <w:rsid w:val="00994068"/>
    <w:rsid w:val="00996BFC"/>
    <w:rsid w:val="009974B1"/>
    <w:rsid w:val="00997E57"/>
    <w:rsid w:val="009A027F"/>
    <w:rsid w:val="009A07E3"/>
    <w:rsid w:val="009A086C"/>
    <w:rsid w:val="009A09EB"/>
    <w:rsid w:val="009A1140"/>
    <w:rsid w:val="009A123D"/>
    <w:rsid w:val="009A1CA3"/>
    <w:rsid w:val="009A2C10"/>
    <w:rsid w:val="009A3247"/>
    <w:rsid w:val="009A3795"/>
    <w:rsid w:val="009A3BE5"/>
    <w:rsid w:val="009A4C7C"/>
    <w:rsid w:val="009A51EC"/>
    <w:rsid w:val="009A5576"/>
    <w:rsid w:val="009A5DC9"/>
    <w:rsid w:val="009A611A"/>
    <w:rsid w:val="009A6FCF"/>
    <w:rsid w:val="009A7456"/>
    <w:rsid w:val="009B0972"/>
    <w:rsid w:val="009B1283"/>
    <w:rsid w:val="009B1EBC"/>
    <w:rsid w:val="009B217C"/>
    <w:rsid w:val="009B28B2"/>
    <w:rsid w:val="009B2EF3"/>
    <w:rsid w:val="009B3C0B"/>
    <w:rsid w:val="009B4193"/>
    <w:rsid w:val="009B5729"/>
    <w:rsid w:val="009B5D78"/>
    <w:rsid w:val="009B6C5C"/>
    <w:rsid w:val="009B70F2"/>
    <w:rsid w:val="009C0CA3"/>
    <w:rsid w:val="009C0FC5"/>
    <w:rsid w:val="009C0FF4"/>
    <w:rsid w:val="009C15CE"/>
    <w:rsid w:val="009C3CDC"/>
    <w:rsid w:val="009C3D24"/>
    <w:rsid w:val="009C5DAD"/>
    <w:rsid w:val="009C6911"/>
    <w:rsid w:val="009C6C5E"/>
    <w:rsid w:val="009C74E1"/>
    <w:rsid w:val="009C7595"/>
    <w:rsid w:val="009C7B17"/>
    <w:rsid w:val="009C7F19"/>
    <w:rsid w:val="009D05A6"/>
    <w:rsid w:val="009D0C20"/>
    <w:rsid w:val="009D0DC7"/>
    <w:rsid w:val="009D0F38"/>
    <w:rsid w:val="009D1EBF"/>
    <w:rsid w:val="009D2AF4"/>
    <w:rsid w:val="009D30B5"/>
    <w:rsid w:val="009D32FA"/>
    <w:rsid w:val="009D330C"/>
    <w:rsid w:val="009D4308"/>
    <w:rsid w:val="009D4520"/>
    <w:rsid w:val="009D4CBE"/>
    <w:rsid w:val="009D4E31"/>
    <w:rsid w:val="009D579C"/>
    <w:rsid w:val="009D5830"/>
    <w:rsid w:val="009D67D6"/>
    <w:rsid w:val="009E0357"/>
    <w:rsid w:val="009E0CCB"/>
    <w:rsid w:val="009E12AA"/>
    <w:rsid w:val="009E17D6"/>
    <w:rsid w:val="009E1AB1"/>
    <w:rsid w:val="009E1E05"/>
    <w:rsid w:val="009E2AA1"/>
    <w:rsid w:val="009E2FC3"/>
    <w:rsid w:val="009E34DB"/>
    <w:rsid w:val="009E3D88"/>
    <w:rsid w:val="009E4B5F"/>
    <w:rsid w:val="009E5179"/>
    <w:rsid w:val="009E51BA"/>
    <w:rsid w:val="009E5594"/>
    <w:rsid w:val="009E5B01"/>
    <w:rsid w:val="009E6150"/>
    <w:rsid w:val="009E68C0"/>
    <w:rsid w:val="009E72AB"/>
    <w:rsid w:val="009E75CF"/>
    <w:rsid w:val="009F0089"/>
    <w:rsid w:val="009F241C"/>
    <w:rsid w:val="009F3074"/>
    <w:rsid w:val="009F30E1"/>
    <w:rsid w:val="009F3CDF"/>
    <w:rsid w:val="009F3D6B"/>
    <w:rsid w:val="009F3ECE"/>
    <w:rsid w:val="009F4032"/>
    <w:rsid w:val="009F4FC4"/>
    <w:rsid w:val="009F530C"/>
    <w:rsid w:val="009F5BE4"/>
    <w:rsid w:val="009F5CE6"/>
    <w:rsid w:val="009F6244"/>
    <w:rsid w:val="009F7B88"/>
    <w:rsid w:val="00A001E3"/>
    <w:rsid w:val="00A00828"/>
    <w:rsid w:val="00A00A89"/>
    <w:rsid w:val="00A00B01"/>
    <w:rsid w:val="00A01471"/>
    <w:rsid w:val="00A01CCF"/>
    <w:rsid w:val="00A02105"/>
    <w:rsid w:val="00A02354"/>
    <w:rsid w:val="00A02EFA"/>
    <w:rsid w:val="00A02F52"/>
    <w:rsid w:val="00A03B39"/>
    <w:rsid w:val="00A05262"/>
    <w:rsid w:val="00A060D6"/>
    <w:rsid w:val="00A06CBD"/>
    <w:rsid w:val="00A07754"/>
    <w:rsid w:val="00A1006B"/>
    <w:rsid w:val="00A10D21"/>
    <w:rsid w:val="00A1189D"/>
    <w:rsid w:val="00A11FB1"/>
    <w:rsid w:val="00A134EA"/>
    <w:rsid w:val="00A13513"/>
    <w:rsid w:val="00A13925"/>
    <w:rsid w:val="00A13961"/>
    <w:rsid w:val="00A1490A"/>
    <w:rsid w:val="00A15A96"/>
    <w:rsid w:val="00A163BD"/>
    <w:rsid w:val="00A20562"/>
    <w:rsid w:val="00A20B25"/>
    <w:rsid w:val="00A21A4D"/>
    <w:rsid w:val="00A23331"/>
    <w:rsid w:val="00A2372A"/>
    <w:rsid w:val="00A23EF6"/>
    <w:rsid w:val="00A2421C"/>
    <w:rsid w:val="00A24A3A"/>
    <w:rsid w:val="00A25C8E"/>
    <w:rsid w:val="00A25E0A"/>
    <w:rsid w:val="00A25E9E"/>
    <w:rsid w:val="00A26B60"/>
    <w:rsid w:val="00A26B6E"/>
    <w:rsid w:val="00A26C66"/>
    <w:rsid w:val="00A26C79"/>
    <w:rsid w:val="00A2770C"/>
    <w:rsid w:val="00A27FBC"/>
    <w:rsid w:val="00A3096D"/>
    <w:rsid w:val="00A30F53"/>
    <w:rsid w:val="00A322E4"/>
    <w:rsid w:val="00A324E2"/>
    <w:rsid w:val="00A33D7C"/>
    <w:rsid w:val="00A342FE"/>
    <w:rsid w:val="00A344E6"/>
    <w:rsid w:val="00A34B90"/>
    <w:rsid w:val="00A34F6E"/>
    <w:rsid w:val="00A357B7"/>
    <w:rsid w:val="00A357F1"/>
    <w:rsid w:val="00A359AE"/>
    <w:rsid w:val="00A35AF9"/>
    <w:rsid w:val="00A37875"/>
    <w:rsid w:val="00A37D29"/>
    <w:rsid w:val="00A37F70"/>
    <w:rsid w:val="00A37FAD"/>
    <w:rsid w:val="00A407CD"/>
    <w:rsid w:val="00A40C11"/>
    <w:rsid w:val="00A4116F"/>
    <w:rsid w:val="00A412AE"/>
    <w:rsid w:val="00A41A10"/>
    <w:rsid w:val="00A41FEE"/>
    <w:rsid w:val="00A420E0"/>
    <w:rsid w:val="00A427EE"/>
    <w:rsid w:val="00A42952"/>
    <w:rsid w:val="00A43326"/>
    <w:rsid w:val="00A445EB"/>
    <w:rsid w:val="00A44B7B"/>
    <w:rsid w:val="00A452E1"/>
    <w:rsid w:val="00A463DD"/>
    <w:rsid w:val="00A47CF3"/>
    <w:rsid w:val="00A47D2B"/>
    <w:rsid w:val="00A50403"/>
    <w:rsid w:val="00A50A6E"/>
    <w:rsid w:val="00A50B65"/>
    <w:rsid w:val="00A51CE6"/>
    <w:rsid w:val="00A526C6"/>
    <w:rsid w:val="00A52CE8"/>
    <w:rsid w:val="00A5343E"/>
    <w:rsid w:val="00A53566"/>
    <w:rsid w:val="00A536C0"/>
    <w:rsid w:val="00A53A58"/>
    <w:rsid w:val="00A53F62"/>
    <w:rsid w:val="00A53FE7"/>
    <w:rsid w:val="00A548FE"/>
    <w:rsid w:val="00A5512D"/>
    <w:rsid w:val="00A56040"/>
    <w:rsid w:val="00A5651F"/>
    <w:rsid w:val="00A57B8E"/>
    <w:rsid w:val="00A6013E"/>
    <w:rsid w:val="00A60D81"/>
    <w:rsid w:val="00A62838"/>
    <w:rsid w:val="00A6322C"/>
    <w:rsid w:val="00A634DA"/>
    <w:rsid w:val="00A63549"/>
    <w:rsid w:val="00A63976"/>
    <w:rsid w:val="00A64DF4"/>
    <w:rsid w:val="00A657FE"/>
    <w:rsid w:val="00A65E07"/>
    <w:rsid w:val="00A663CC"/>
    <w:rsid w:val="00A66405"/>
    <w:rsid w:val="00A6682A"/>
    <w:rsid w:val="00A669AF"/>
    <w:rsid w:val="00A66C1C"/>
    <w:rsid w:val="00A67084"/>
    <w:rsid w:val="00A67556"/>
    <w:rsid w:val="00A67FED"/>
    <w:rsid w:val="00A70069"/>
    <w:rsid w:val="00A7066D"/>
    <w:rsid w:val="00A71EBE"/>
    <w:rsid w:val="00A71F4D"/>
    <w:rsid w:val="00A72273"/>
    <w:rsid w:val="00A72687"/>
    <w:rsid w:val="00A732FC"/>
    <w:rsid w:val="00A73524"/>
    <w:rsid w:val="00A74FC5"/>
    <w:rsid w:val="00A75AB4"/>
    <w:rsid w:val="00A77895"/>
    <w:rsid w:val="00A77C20"/>
    <w:rsid w:val="00A77F52"/>
    <w:rsid w:val="00A80498"/>
    <w:rsid w:val="00A80EFE"/>
    <w:rsid w:val="00A819EB"/>
    <w:rsid w:val="00A81BA6"/>
    <w:rsid w:val="00A82783"/>
    <w:rsid w:val="00A830B7"/>
    <w:rsid w:val="00A83865"/>
    <w:rsid w:val="00A83DCB"/>
    <w:rsid w:val="00A85587"/>
    <w:rsid w:val="00A85629"/>
    <w:rsid w:val="00A85D65"/>
    <w:rsid w:val="00A875D9"/>
    <w:rsid w:val="00A911F0"/>
    <w:rsid w:val="00A9129A"/>
    <w:rsid w:val="00A914F5"/>
    <w:rsid w:val="00A91816"/>
    <w:rsid w:val="00A92468"/>
    <w:rsid w:val="00A92E7D"/>
    <w:rsid w:val="00A93438"/>
    <w:rsid w:val="00A934D4"/>
    <w:rsid w:val="00A94289"/>
    <w:rsid w:val="00A9574E"/>
    <w:rsid w:val="00A95C98"/>
    <w:rsid w:val="00A9606E"/>
    <w:rsid w:val="00A962F3"/>
    <w:rsid w:val="00A967E2"/>
    <w:rsid w:val="00A96B50"/>
    <w:rsid w:val="00A97461"/>
    <w:rsid w:val="00A975DF"/>
    <w:rsid w:val="00A976E6"/>
    <w:rsid w:val="00AA00F4"/>
    <w:rsid w:val="00AA0835"/>
    <w:rsid w:val="00AA4E58"/>
    <w:rsid w:val="00AA5261"/>
    <w:rsid w:val="00AA5DBA"/>
    <w:rsid w:val="00AA5DC9"/>
    <w:rsid w:val="00AA7FA1"/>
    <w:rsid w:val="00AB093B"/>
    <w:rsid w:val="00AB2BE3"/>
    <w:rsid w:val="00AB34D8"/>
    <w:rsid w:val="00AB360F"/>
    <w:rsid w:val="00AB3B76"/>
    <w:rsid w:val="00AB3BC8"/>
    <w:rsid w:val="00AB48B2"/>
    <w:rsid w:val="00AB4C2B"/>
    <w:rsid w:val="00AB5679"/>
    <w:rsid w:val="00AB662A"/>
    <w:rsid w:val="00AB71D7"/>
    <w:rsid w:val="00AB7FD6"/>
    <w:rsid w:val="00AC03C7"/>
    <w:rsid w:val="00AC19D8"/>
    <w:rsid w:val="00AC1AA5"/>
    <w:rsid w:val="00AC1FD2"/>
    <w:rsid w:val="00AC353E"/>
    <w:rsid w:val="00AC4770"/>
    <w:rsid w:val="00AC517F"/>
    <w:rsid w:val="00AC5F3C"/>
    <w:rsid w:val="00AC6810"/>
    <w:rsid w:val="00AC7165"/>
    <w:rsid w:val="00AC7276"/>
    <w:rsid w:val="00AD0108"/>
    <w:rsid w:val="00AD06CA"/>
    <w:rsid w:val="00AD0725"/>
    <w:rsid w:val="00AD0C93"/>
    <w:rsid w:val="00AD2436"/>
    <w:rsid w:val="00AD297E"/>
    <w:rsid w:val="00AD35E5"/>
    <w:rsid w:val="00AD5285"/>
    <w:rsid w:val="00AD5CE0"/>
    <w:rsid w:val="00AD5DDE"/>
    <w:rsid w:val="00AD617D"/>
    <w:rsid w:val="00AD6408"/>
    <w:rsid w:val="00AD6ED6"/>
    <w:rsid w:val="00AD71F0"/>
    <w:rsid w:val="00AE06B1"/>
    <w:rsid w:val="00AE3D1A"/>
    <w:rsid w:val="00AE4267"/>
    <w:rsid w:val="00AE54D3"/>
    <w:rsid w:val="00AE5B51"/>
    <w:rsid w:val="00AE5D06"/>
    <w:rsid w:val="00AE6C74"/>
    <w:rsid w:val="00AE6D8A"/>
    <w:rsid w:val="00AE72DC"/>
    <w:rsid w:val="00AE7729"/>
    <w:rsid w:val="00AF1C11"/>
    <w:rsid w:val="00AF1C23"/>
    <w:rsid w:val="00AF2BC7"/>
    <w:rsid w:val="00AF3E29"/>
    <w:rsid w:val="00AF417A"/>
    <w:rsid w:val="00AF4F7B"/>
    <w:rsid w:val="00AF5CB0"/>
    <w:rsid w:val="00AF6050"/>
    <w:rsid w:val="00AF7035"/>
    <w:rsid w:val="00AF75E3"/>
    <w:rsid w:val="00AF7800"/>
    <w:rsid w:val="00AF7F6E"/>
    <w:rsid w:val="00B009CA"/>
    <w:rsid w:val="00B0296A"/>
    <w:rsid w:val="00B02F3C"/>
    <w:rsid w:val="00B03207"/>
    <w:rsid w:val="00B034F5"/>
    <w:rsid w:val="00B03703"/>
    <w:rsid w:val="00B03A30"/>
    <w:rsid w:val="00B03C1D"/>
    <w:rsid w:val="00B04B28"/>
    <w:rsid w:val="00B062E1"/>
    <w:rsid w:val="00B0652A"/>
    <w:rsid w:val="00B06E8F"/>
    <w:rsid w:val="00B06FF4"/>
    <w:rsid w:val="00B07DBE"/>
    <w:rsid w:val="00B10214"/>
    <w:rsid w:val="00B10954"/>
    <w:rsid w:val="00B10F85"/>
    <w:rsid w:val="00B11096"/>
    <w:rsid w:val="00B11428"/>
    <w:rsid w:val="00B115BD"/>
    <w:rsid w:val="00B11652"/>
    <w:rsid w:val="00B128AF"/>
    <w:rsid w:val="00B13FDE"/>
    <w:rsid w:val="00B14C5D"/>
    <w:rsid w:val="00B1573B"/>
    <w:rsid w:val="00B165C0"/>
    <w:rsid w:val="00B166C6"/>
    <w:rsid w:val="00B17FE6"/>
    <w:rsid w:val="00B2176C"/>
    <w:rsid w:val="00B21EFF"/>
    <w:rsid w:val="00B227FA"/>
    <w:rsid w:val="00B22C4E"/>
    <w:rsid w:val="00B23F6B"/>
    <w:rsid w:val="00B25276"/>
    <w:rsid w:val="00B25D5A"/>
    <w:rsid w:val="00B265AF"/>
    <w:rsid w:val="00B2671B"/>
    <w:rsid w:val="00B2745D"/>
    <w:rsid w:val="00B2774F"/>
    <w:rsid w:val="00B27A65"/>
    <w:rsid w:val="00B3040B"/>
    <w:rsid w:val="00B30A2D"/>
    <w:rsid w:val="00B3236B"/>
    <w:rsid w:val="00B32F47"/>
    <w:rsid w:val="00B340C4"/>
    <w:rsid w:val="00B3488B"/>
    <w:rsid w:val="00B349D4"/>
    <w:rsid w:val="00B34DC7"/>
    <w:rsid w:val="00B34E9D"/>
    <w:rsid w:val="00B35047"/>
    <w:rsid w:val="00B35196"/>
    <w:rsid w:val="00B35A76"/>
    <w:rsid w:val="00B361E6"/>
    <w:rsid w:val="00B4050C"/>
    <w:rsid w:val="00B40554"/>
    <w:rsid w:val="00B408A8"/>
    <w:rsid w:val="00B43630"/>
    <w:rsid w:val="00B43B60"/>
    <w:rsid w:val="00B449A1"/>
    <w:rsid w:val="00B44B68"/>
    <w:rsid w:val="00B44E75"/>
    <w:rsid w:val="00B44F4D"/>
    <w:rsid w:val="00B44F94"/>
    <w:rsid w:val="00B45428"/>
    <w:rsid w:val="00B45758"/>
    <w:rsid w:val="00B45E2B"/>
    <w:rsid w:val="00B4663D"/>
    <w:rsid w:val="00B4744E"/>
    <w:rsid w:val="00B510A3"/>
    <w:rsid w:val="00B512EF"/>
    <w:rsid w:val="00B5306B"/>
    <w:rsid w:val="00B53BFC"/>
    <w:rsid w:val="00B541E8"/>
    <w:rsid w:val="00B554BE"/>
    <w:rsid w:val="00B55B15"/>
    <w:rsid w:val="00B5758E"/>
    <w:rsid w:val="00B57EA7"/>
    <w:rsid w:val="00B6022F"/>
    <w:rsid w:val="00B60C80"/>
    <w:rsid w:val="00B6298E"/>
    <w:rsid w:val="00B63CF9"/>
    <w:rsid w:val="00B6461A"/>
    <w:rsid w:val="00B64814"/>
    <w:rsid w:val="00B648D6"/>
    <w:rsid w:val="00B64DE0"/>
    <w:rsid w:val="00B6521C"/>
    <w:rsid w:val="00B66609"/>
    <w:rsid w:val="00B67065"/>
    <w:rsid w:val="00B673FF"/>
    <w:rsid w:val="00B723FB"/>
    <w:rsid w:val="00B72482"/>
    <w:rsid w:val="00B729E1"/>
    <w:rsid w:val="00B72F91"/>
    <w:rsid w:val="00B73EE2"/>
    <w:rsid w:val="00B73EF0"/>
    <w:rsid w:val="00B744DF"/>
    <w:rsid w:val="00B759E0"/>
    <w:rsid w:val="00B76321"/>
    <w:rsid w:val="00B76893"/>
    <w:rsid w:val="00B77336"/>
    <w:rsid w:val="00B777E4"/>
    <w:rsid w:val="00B77F72"/>
    <w:rsid w:val="00B80737"/>
    <w:rsid w:val="00B80766"/>
    <w:rsid w:val="00B80B01"/>
    <w:rsid w:val="00B817A7"/>
    <w:rsid w:val="00B824B3"/>
    <w:rsid w:val="00B83B3A"/>
    <w:rsid w:val="00B84138"/>
    <w:rsid w:val="00B84E99"/>
    <w:rsid w:val="00B852C1"/>
    <w:rsid w:val="00B8566C"/>
    <w:rsid w:val="00B86907"/>
    <w:rsid w:val="00B8775A"/>
    <w:rsid w:val="00B87C7C"/>
    <w:rsid w:val="00B87C8A"/>
    <w:rsid w:val="00B90588"/>
    <w:rsid w:val="00B90E88"/>
    <w:rsid w:val="00B91CDB"/>
    <w:rsid w:val="00B91F0E"/>
    <w:rsid w:val="00B92689"/>
    <w:rsid w:val="00B931DF"/>
    <w:rsid w:val="00B94329"/>
    <w:rsid w:val="00B94A8B"/>
    <w:rsid w:val="00B9528D"/>
    <w:rsid w:val="00B96033"/>
    <w:rsid w:val="00B973D4"/>
    <w:rsid w:val="00B979B0"/>
    <w:rsid w:val="00BA24C3"/>
    <w:rsid w:val="00BA37BE"/>
    <w:rsid w:val="00BA5376"/>
    <w:rsid w:val="00BA5D87"/>
    <w:rsid w:val="00BA7A2A"/>
    <w:rsid w:val="00BA7ACC"/>
    <w:rsid w:val="00BB036C"/>
    <w:rsid w:val="00BB1DB6"/>
    <w:rsid w:val="00BB2D38"/>
    <w:rsid w:val="00BB39B6"/>
    <w:rsid w:val="00BB4C3D"/>
    <w:rsid w:val="00BB588C"/>
    <w:rsid w:val="00BB5895"/>
    <w:rsid w:val="00BB5B77"/>
    <w:rsid w:val="00BB67BF"/>
    <w:rsid w:val="00BC0423"/>
    <w:rsid w:val="00BC1588"/>
    <w:rsid w:val="00BC309B"/>
    <w:rsid w:val="00BC33BB"/>
    <w:rsid w:val="00BC4388"/>
    <w:rsid w:val="00BC4432"/>
    <w:rsid w:val="00BC460F"/>
    <w:rsid w:val="00BC50A5"/>
    <w:rsid w:val="00BC5524"/>
    <w:rsid w:val="00BC5A65"/>
    <w:rsid w:val="00BC5DD5"/>
    <w:rsid w:val="00BC63E9"/>
    <w:rsid w:val="00BC68E2"/>
    <w:rsid w:val="00BC72AA"/>
    <w:rsid w:val="00BC72F8"/>
    <w:rsid w:val="00BC7A61"/>
    <w:rsid w:val="00BD16CD"/>
    <w:rsid w:val="00BD3335"/>
    <w:rsid w:val="00BD33E0"/>
    <w:rsid w:val="00BD40B1"/>
    <w:rsid w:val="00BD47EB"/>
    <w:rsid w:val="00BD4B2E"/>
    <w:rsid w:val="00BD5224"/>
    <w:rsid w:val="00BD5350"/>
    <w:rsid w:val="00BD5705"/>
    <w:rsid w:val="00BD5C91"/>
    <w:rsid w:val="00BD7734"/>
    <w:rsid w:val="00BD796E"/>
    <w:rsid w:val="00BE00C4"/>
    <w:rsid w:val="00BE0ADC"/>
    <w:rsid w:val="00BE0C7D"/>
    <w:rsid w:val="00BE11E9"/>
    <w:rsid w:val="00BE1506"/>
    <w:rsid w:val="00BE1A0F"/>
    <w:rsid w:val="00BE1C75"/>
    <w:rsid w:val="00BE2783"/>
    <w:rsid w:val="00BE2A4A"/>
    <w:rsid w:val="00BE419A"/>
    <w:rsid w:val="00BE4295"/>
    <w:rsid w:val="00BE4949"/>
    <w:rsid w:val="00BE4B0B"/>
    <w:rsid w:val="00BE5D80"/>
    <w:rsid w:val="00BE72CA"/>
    <w:rsid w:val="00BE7511"/>
    <w:rsid w:val="00BF011C"/>
    <w:rsid w:val="00BF01DA"/>
    <w:rsid w:val="00BF12DB"/>
    <w:rsid w:val="00BF1D78"/>
    <w:rsid w:val="00BF2C8E"/>
    <w:rsid w:val="00BF3256"/>
    <w:rsid w:val="00BF32D9"/>
    <w:rsid w:val="00BF3E5B"/>
    <w:rsid w:val="00BF6280"/>
    <w:rsid w:val="00BF6350"/>
    <w:rsid w:val="00BF6B4B"/>
    <w:rsid w:val="00C004E6"/>
    <w:rsid w:val="00C009C1"/>
    <w:rsid w:val="00C00A22"/>
    <w:rsid w:val="00C0132D"/>
    <w:rsid w:val="00C02513"/>
    <w:rsid w:val="00C025A6"/>
    <w:rsid w:val="00C02CAD"/>
    <w:rsid w:val="00C04059"/>
    <w:rsid w:val="00C043A1"/>
    <w:rsid w:val="00C04F92"/>
    <w:rsid w:val="00C0513B"/>
    <w:rsid w:val="00C06CD5"/>
    <w:rsid w:val="00C0709C"/>
    <w:rsid w:val="00C07AED"/>
    <w:rsid w:val="00C106A3"/>
    <w:rsid w:val="00C1096E"/>
    <w:rsid w:val="00C10BB6"/>
    <w:rsid w:val="00C112CA"/>
    <w:rsid w:val="00C114C6"/>
    <w:rsid w:val="00C118C6"/>
    <w:rsid w:val="00C11B6F"/>
    <w:rsid w:val="00C11D72"/>
    <w:rsid w:val="00C12FC7"/>
    <w:rsid w:val="00C13F57"/>
    <w:rsid w:val="00C14772"/>
    <w:rsid w:val="00C14831"/>
    <w:rsid w:val="00C2194B"/>
    <w:rsid w:val="00C22051"/>
    <w:rsid w:val="00C222D6"/>
    <w:rsid w:val="00C22F23"/>
    <w:rsid w:val="00C24160"/>
    <w:rsid w:val="00C24EFE"/>
    <w:rsid w:val="00C25953"/>
    <w:rsid w:val="00C26B57"/>
    <w:rsid w:val="00C26DA5"/>
    <w:rsid w:val="00C26EDB"/>
    <w:rsid w:val="00C270F4"/>
    <w:rsid w:val="00C27248"/>
    <w:rsid w:val="00C27591"/>
    <w:rsid w:val="00C300B0"/>
    <w:rsid w:val="00C30141"/>
    <w:rsid w:val="00C3025D"/>
    <w:rsid w:val="00C31B4C"/>
    <w:rsid w:val="00C31B5D"/>
    <w:rsid w:val="00C31CF3"/>
    <w:rsid w:val="00C3214D"/>
    <w:rsid w:val="00C3225E"/>
    <w:rsid w:val="00C32716"/>
    <w:rsid w:val="00C327B7"/>
    <w:rsid w:val="00C329DB"/>
    <w:rsid w:val="00C333FA"/>
    <w:rsid w:val="00C336F9"/>
    <w:rsid w:val="00C347EE"/>
    <w:rsid w:val="00C34E65"/>
    <w:rsid w:val="00C35558"/>
    <w:rsid w:val="00C35AA0"/>
    <w:rsid w:val="00C36034"/>
    <w:rsid w:val="00C367C5"/>
    <w:rsid w:val="00C36F06"/>
    <w:rsid w:val="00C36FBC"/>
    <w:rsid w:val="00C36FCF"/>
    <w:rsid w:val="00C373E8"/>
    <w:rsid w:val="00C37AFA"/>
    <w:rsid w:val="00C40094"/>
    <w:rsid w:val="00C400A6"/>
    <w:rsid w:val="00C4026A"/>
    <w:rsid w:val="00C41536"/>
    <w:rsid w:val="00C415A9"/>
    <w:rsid w:val="00C41699"/>
    <w:rsid w:val="00C425D7"/>
    <w:rsid w:val="00C42F7F"/>
    <w:rsid w:val="00C42FFA"/>
    <w:rsid w:val="00C435E8"/>
    <w:rsid w:val="00C44016"/>
    <w:rsid w:val="00C44197"/>
    <w:rsid w:val="00C4483A"/>
    <w:rsid w:val="00C448E3"/>
    <w:rsid w:val="00C44C94"/>
    <w:rsid w:val="00C461AE"/>
    <w:rsid w:val="00C47D1F"/>
    <w:rsid w:val="00C47ED5"/>
    <w:rsid w:val="00C47F66"/>
    <w:rsid w:val="00C5199C"/>
    <w:rsid w:val="00C53F1E"/>
    <w:rsid w:val="00C54D1A"/>
    <w:rsid w:val="00C54E03"/>
    <w:rsid w:val="00C5518E"/>
    <w:rsid w:val="00C55E31"/>
    <w:rsid w:val="00C565B8"/>
    <w:rsid w:val="00C56864"/>
    <w:rsid w:val="00C56A18"/>
    <w:rsid w:val="00C5723C"/>
    <w:rsid w:val="00C57775"/>
    <w:rsid w:val="00C57E06"/>
    <w:rsid w:val="00C60084"/>
    <w:rsid w:val="00C606C4"/>
    <w:rsid w:val="00C60F95"/>
    <w:rsid w:val="00C63452"/>
    <w:rsid w:val="00C63678"/>
    <w:rsid w:val="00C63819"/>
    <w:rsid w:val="00C63DED"/>
    <w:rsid w:val="00C641AB"/>
    <w:rsid w:val="00C64492"/>
    <w:rsid w:val="00C645DE"/>
    <w:rsid w:val="00C64A55"/>
    <w:rsid w:val="00C656CD"/>
    <w:rsid w:val="00C65712"/>
    <w:rsid w:val="00C6610D"/>
    <w:rsid w:val="00C67F0F"/>
    <w:rsid w:val="00C70129"/>
    <w:rsid w:val="00C70350"/>
    <w:rsid w:val="00C70A04"/>
    <w:rsid w:val="00C711D0"/>
    <w:rsid w:val="00C728D9"/>
    <w:rsid w:val="00C72EC1"/>
    <w:rsid w:val="00C73D0F"/>
    <w:rsid w:val="00C743EF"/>
    <w:rsid w:val="00C74520"/>
    <w:rsid w:val="00C75659"/>
    <w:rsid w:val="00C764E1"/>
    <w:rsid w:val="00C76615"/>
    <w:rsid w:val="00C76E72"/>
    <w:rsid w:val="00C779D5"/>
    <w:rsid w:val="00C77A9A"/>
    <w:rsid w:val="00C80628"/>
    <w:rsid w:val="00C82A2C"/>
    <w:rsid w:val="00C8329C"/>
    <w:rsid w:val="00C84C6B"/>
    <w:rsid w:val="00C85BC0"/>
    <w:rsid w:val="00C86BDF"/>
    <w:rsid w:val="00C86EE8"/>
    <w:rsid w:val="00C87751"/>
    <w:rsid w:val="00C87E7C"/>
    <w:rsid w:val="00C905FB"/>
    <w:rsid w:val="00C91220"/>
    <w:rsid w:val="00C91C64"/>
    <w:rsid w:val="00C9215A"/>
    <w:rsid w:val="00C92716"/>
    <w:rsid w:val="00C93E9C"/>
    <w:rsid w:val="00C94879"/>
    <w:rsid w:val="00C94909"/>
    <w:rsid w:val="00C94EF0"/>
    <w:rsid w:val="00C95949"/>
    <w:rsid w:val="00C95E92"/>
    <w:rsid w:val="00C96E26"/>
    <w:rsid w:val="00C9790D"/>
    <w:rsid w:val="00CA0335"/>
    <w:rsid w:val="00CA061E"/>
    <w:rsid w:val="00CA0EA6"/>
    <w:rsid w:val="00CA239D"/>
    <w:rsid w:val="00CA2D50"/>
    <w:rsid w:val="00CA2F59"/>
    <w:rsid w:val="00CA3A9C"/>
    <w:rsid w:val="00CA4253"/>
    <w:rsid w:val="00CA4A38"/>
    <w:rsid w:val="00CA55F5"/>
    <w:rsid w:val="00CA72E5"/>
    <w:rsid w:val="00CA7409"/>
    <w:rsid w:val="00CA783C"/>
    <w:rsid w:val="00CA78B0"/>
    <w:rsid w:val="00CA7B69"/>
    <w:rsid w:val="00CB0818"/>
    <w:rsid w:val="00CB10AF"/>
    <w:rsid w:val="00CB10B9"/>
    <w:rsid w:val="00CB23A3"/>
    <w:rsid w:val="00CB26C1"/>
    <w:rsid w:val="00CB3AED"/>
    <w:rsid w:val="00CB3CE0"/>
    <w:rsid w:val="00CB47B8"/>
    <w:rsid w:val="00CB4CE7"/>
    <w:rsid w:val="00CB50FC"/>
    <w:rsid w:val="00CB5CC8"/>
    <w:rsid w:val="00CB709A"/>
    <w:rsid w:val="00CB7A54"/>
    <w:rsid w:val="00CC065D"/>
    <w:rsid w:val="00CC0892"/>
    <w:rsid w:val="00CC0B66"/>
    <w:rsid w:val="00CC31ED"/>
    <w:rsid w:val="00CC3936"/>
    <w:rsid w:val="00CC44CA"/>
    <w:rsid w:val="00CC45C1"/>
    <w:rsid w:val="00CC6557"/>
    <w:rsid w:val="00CC6DD7"/>
    <w:rsid w:val="00CD0A63"/>
    <w:rsid w:val="00CD19D3"/>
    <w:rsid w:val="00CD27A1"/>
    <w:rsid w:val="00CD27A7"/>
    <w:rsid w:val="00CD538C"/>
    <w:rsid w:val="00CD6490"/>
    <w:rsid w:val="00CE09C4"/>
    <w:rsid w:val="00CE0C42"/>
    <w:rsid w:val="00CE10EE"/>
    <w:rsid w:val="00CE3DD9"/>
    <w:rsid w:val="00CE4135"/>
    <w:rsid w:val="00CE4747"/>
    <w:rsid w:val="00CE4BAF"/>
    <w:rsid w:val="00CE5AAB"/>
    <w:rsid w:val="00CF01E7"/>
    <w:rsid w:val="00CF050C"/>
    <w:rsid w:val="00CF0547"/>
    <w:rsid w:val="00CF0DB0"/>
    <w:rsid w:val="00CF121E"/>
    <w:rsid w:val="00CF1FEC"/>
    <w:rsid w:val="00CF3B3C"/>
    <w:rsid w:val="00CF3D0B"/>
    <w:rsid w:val="00CF4F37"/>
    <w:rsid w:val="00CF5C09"/>
    <w:rsid w:val="00CF6E61"/>
    <w:rsid w:val="00CF6E67"/>
    <w:rsid w:val="00CF717D"/>
    <w:rsid w:val="00CF75F6"/>
    <w:rsid w:val="00D0087D"/>
    <w:rsid w:val="00D00BAB"/>
    <w:rsid w:val="00D01635"/>
    <w:rsid w:val="00D01E38"/>
    <w:rsid w:val="00D01E7C"/>
    <w:rsid w:val="00D02074"/>
    <w:rsid w:val="00D024ED"/>
    <w:rsid w:val="00D02BE9"/>
    <w:rsid w:val="00D04079"/>
    <w:rsid w:val="00D0532A"/>
    <w:rsid w:val="00D05530"/>
    <w:rsid w:val="00D05995"/>
    <w:rsid w:val="00D11771"/>
    <w:rsid w:val="00D1314C"/>
    <w:rsid w:val="00D14926"/>
    <w:rsid w:val="00D155CE"/>
    <w:rsid w:val="00D1591C"/>
    <w:rsid w:val="00D16F67"/>
    <w:rsid w:val="00D16F73"/>
    <w:rsid w:val="00D17F1C"/>
    <w:rsid w:val="00D2070D"/>
    <w:rsid w:val="00D21116"/>
    <w:rsid w:val="00D21E30"/>
    <w:rsid w:val="00D22468"/>
    <w:rsid w:val="00D22E1F"/>
    <w:rsid w:val="00D242E5"/>
    <w:rsid w:val="00D24390"/>
    <w:rsid w:val="00D247E7"/>
    <w:rsid w:val="00D24E26"/>
    <w:rsid w:val="00D263F4"/>
    <w:rsid w:val="00D267F2"/>
    <w:rsid w:val="00D268A8"/>
    <w:rsid w:val="00D27C75"/>
    <w:rsid w:val="00D316CB"/>
    <w:rsid w:val="00D31F51"/>
    <w:rsid w:val="00D34486"/>
    <w:rsid w:val="00D3460E"/>
    <w:rsid w:val="00D35165"/>
    <w:rsid w:val="00D3523D"/>
    <w:rsid w:val="00D35675"/>
    <w:rsid w:val="00D35FE5"/>
    <w:rsid w:val="00D36082"/>
    <w:rsid w:val="00D364FD"/>
    <w:rsid w:val="00D3691B"/>
    <w:rsid w:val="00D4001A"/>
    <w:rsid w:val="00D401BD"/>
    <w:rsid w:val="00D40437"/>
    <w:rsid w:val="00D40D75"/>
    <w:rsid w:val="00D415BE"/>
    <w:rsid w:val="00D426A0"/>
    <w:rsid w:val="00D43411"/>
    <w:rsid w:val="00D43C16"/>
    <w:rsid w:val="00D44588"/>
    <w:rsid w:val="00D445BB"/>
    <w:rsid w:val="00D458D8"/>
    <w:rsid w:val="00D45C3A"/>
    <w:rsid w:val="00D46696"/>
    <w:rsid w:val="00D47ACD"/>
    <w:rsid w:val="00D47F50"/>
    <w:rsid w:val="00D50776"/>
    <w:rsid w:val="00D51C36"/>
    <w:rsid w:val="00D52623"/>
    <w:rsid w:val="00D52FC8"/>
    <w:rsid w:val="00D531D2"/>
    <w:rsid w:val="00D54AF8"/>
    <w:rsid w:val="00D55F49"/>
    <w:rsid w:val="00D564ED"/>
    <w:rsid w:val="00D56922"/>
    <w:rsid w:val="00D56EBC"/>
    <w:rsid w:val="00D57761"/>
    <w:rsid w:val="00D57BBD"/>
    <w:rsid w:val="00D60BF5"/>
    <w:rsid w:val="00D616CE"/>
    <w:rsid w:val="00D61967"/>
    <w:rsid w:val="00D61E5E"/>
    <w:rsid w:val="00D63BBE"/>
    <w:rsid w:val="00D63CD3"/>
    <w:rsid w:val="00D649FD"/>
    <w:rsid w:val="00D6518F"/>
    <w:rsid w:val="00D6626B"/>
    <w:rsid w:val="00D6652B"/>
    <w:rsid w:val="00D6718A"/>
    <w:rsid w:val="00D67DF0"/>
    <w:rsid w:val="00D70030"/>
    <w:rsid w:val="00D706D1"/>
    <w:rsid w:val="00D709FA"/>
    <w:rsid w:val="00D71F75"/>
    <w:rsid w:val="00D7213F"/>
    <w:rsid w:val="00D7312F"/>
    <w:rsid w:val="00D746B2"/>
    <w:rsid w:val="00D764F7"/>
    <w:rsid w:val="00D76526"/>
    <w:rsid w:val="00D76C7B"/>
    <w:rsid w:val="00D76D73"/>
    <w:rsid w:val="00D76DCA"/>
    <w:rsid w:val="00D80325"/>
    <w:rsid w:val="00D81F99"/>
    <w:rsid w:val="00D82FD4"/>
    <w:rsid w:val="00D844AF"/>
    <w:rsid w:val="00D84825"/>
    <w:rsid w:val="00D84F94"/>
    <w:rsid w:val="00D85616"/>
    <w:rsid w:val="00D8597D"/>
    <w:rsid w:val="00D859E0"/>
    <w:rsid w:val="00D860EE"/>
    <w:rsid w:val="00D86591"/>
    <w:rsid w:val="00D86DAC"/>
    <w:rsid w:val="00D86FC3"/>
    <w:rsid w:val="00D875F8"/>
    <w:rsid w:val="00D90066"/>
    <w:rsid w:val="00D900DC"/>
    <w:rsid w:val="00D915DF"/>
    <w:rsid w:val="00D93BBB"/>
    <w:rsid w:val="00D94044"/>
    <w:rsid w:val="00D9432E"/>
    <w:rsid w:val="00D94D62"/>
    <w:rsid w:val="00D95142"/>
    <w:rsid w:val="00D95459"/>
    <w:rsid w:val="00D9566E"/>
    <w:rsid w:val="00D95947"/>
    <w:rsid w:val="00D965E3"/>
    <w:rsid w:val="00D9716B"/>
    <w:rsid w:val="00D97694"/>
    <w:rsid w:val="00DA14A0"/>
    <w:rsid w:val="00DA169C"/>
    <w:rsid w:val="00DA2173"/>
    <w:rsid w:val="00DA2B4E"/>
    <w:rsid w:val="00DA3D8D"/>
    <w:rsid w:val="00DA44AE"/>
    <w:rsid w:val="00DA4BD3"/>
    <w:rsid w:val="00DA57FF"/>
    <w:rsid w:val="00DA6381"/>
    <w:rsid w:val="00DA6757"/>
    <w:rsid w:val="00DA68F8"/>
    <w:rsid w:val="00DA6AF3"/>
    <w:rsid w:val="00DA7D69"/>
    <w:rsid w:val="00DB0BC1"/>
    <w:rsid w:val="00DB0F03"/>
    <w:rsid w:val="00DB1319"/>
    <w:rsid w:val="00DB17CE"/>
    <w:rsid w:val="00DB1CF7"/>
    <w:rsid w:val="00DB52BF"/>
    <w:rsid w:val="00DB5AEA"/>
    <w:rsid w:val="00DB6014"/>
    <w:rsid w:val="00DB6366"/>
    <w:rsid w:val="00DB6D1E"/>
    <w:rsid w:val="00DB741A"/>
    <w:rsid w:val="00DC04FA"/>
    <w:rsid w:val="00DC0954"/>
    <w:rsid w:val="00DC0EA0"/>
    <w:rsid w:val="00DC1E61"/>
    <w:rsid w:val="00DC2084"/>
    <w:rsid w:val="00DC549A"/>
    <w:rsid w:val="00DC5A4B"/>
    <w:rsid w:val="00DC6E6B"/>
    <w:rsid w:val="00DC7309"/>
    <w:rsid w:val="00DC7D30"/>
    <w:rsid w:val="00DD07C7"/>
    <w:rsid w:val="00DD0802"/>
    <w:rsid w:val="00DD112D"/>
    <w:rsid w:val="00DD24B1"/>
    <w:rsid w:val="00DD3D31"/>
    <w:rsid w:val="00DD43FA"/>
    <w:rsid w:val="00DD4673"/>
    <w:rsid w:val="00DD54BE"/>
    <w:rsid w:val="00DE0180"/>
    <w:rsid w:val="00DE028E"/>
    <w:rsid w:val="00DE1C73"/>
    <w:rsid w:val="00DE2367"/>
    <w:rsid w:val="00DE2374"/>
    <w:rsid w:val="00DE3430"/>
    <w:rsid w:val="00DE3441"/>
    <w:rsid w:val="00DE3717"/>
    <w:rsid w:val="00DE3A91"/>
    <w:rsid w:val="00DE402A"/>
    <w:rsid w:val="00DE512A"/>
    <w:rsid w:val="00DE59BC"/>
    <w:rsid w:val="00DF165A"/>
    <w:rsid w:val="00DF192D"/>
    <w:rsid w:val="00DF209E"/>
    <w:rsid w:val="00DF2845"/>
    <w:rsid w:val="00DF3C35"/>
    <w:rsid w:val="00DF3FD2"/>
    <w:rsid w:val="00DF5611"/>
    <w:rsid w:val="00DF5C50"/>
    <w:rsid w:val="00DF7D91"/>
    <w:rsid w:val="00E00FCE"/>
    <w:rsid w:val="00E034AC"/>
    <w:rsid w:val="00E04F09"/>
    <w:rsid w:val="00E06344"/>
    <w:rsid w:val="00E06353"/>
    <w:rsid w:val="00E0654D"/>
    <w:rsid w:val="00E0683B"/>
    <w:rsid w:val="00E068E0"/>
    <w:rsid w:val="00E07696"/>
    <w:rsid w:val="00E07EA4"/>
    <w:rsid w:val="00E10010"/>
    <w:rsid w:val="00E1025E"/>
    <w:rsid w:val="00E106CC"/>
    <w:rsid w:val="00E1266F"/>
    <w:rsid w:val="00E12E06"/>
    <w:rsid w:val="00E133E6"/>
    <w:rsid w:val="00E140F5"/>
    <w:rsid w:val="00E14101"/>
    <w:rsid w:val="00E14108"/>
    <w:rsid w:val="00E141D6"/>
    <w:rsid w:val="00E1485B"/>
    <w:rsid w:val="00E14984"/>
    <w:rsid w:val="00E1627E"/>
    <w:rsid w:val="00E16C11"/>
    <w:rsid w:val="00E17C95"/>
    <w:rsid w:val="00E20954"/>
    <w:rsid w:val="00E20BC8"/>
    <w:rsid w:val="00E20E12"/>
    <w:rsid w:val="00E215E0"/>
    <w:rsid w:val="00E227FF"/>
    <w:rsid w:val="00E23735"/>
    <w:rsid w:val="00E26B43"/>
    <w:rsid w:val="00E31132"/>
    <w:rsid w:val="00E3171A"/>
    <w:rsid w:val="00E31ADA"/>
    <w:rsid w:val="00E3217E"/>
    <w:rsid w:val="00E326D1"/>
    <w:rsid w:val="00E327EA"/>
    <w:rsid w:val="00E33CE6"/>
    <w:rsid w:val="00E3459C"/>
    <w:rsid w:val="00E34BFD"/>
    <w:rsid w:val="00E3523C"/>
    <w:rsid w:val="00E35BB5"/>
    <w:rsid w:val="00E36B2F"/>
    <w:rsid w:val="00E37FB5"/>
    <w:rsid w:val="00E40987"/>
    <w:rsid w:val="00E40B82"/>
    <w:rsid w:val="00E41D04"/>
    <w:rsid w:val="00E425FB"/>
    <w:rsid w:val="00E42815"/>
    <w:rsid w:val="00E43156"/>
    <w:rsid w:val="00E436F4"/>
    <w:rsid w:val="00E43E5B"/>
    <w:rsid w:val="00E446B5"/>
    <w:rsid w:val="00E44CF4"/>
    <w:rsid w:val="00E45333"/>
    <w:rsid w:val="00E4566B"/>
    <w:rsid w:val="00E456C1"/>
    <w:rsid w:val="00E4627C"/>
    <w:rsid w:val="00E47BD5"/>
    <w:rsid w:val="00E50026"/>
    <w:rsid w:val="00E507B2"/>
    <w:rsid w:val="00E50874"/>
    <w:rsid w:val="00E5377C"/>
    <w:rsid w:val="00E537F1"/>
    <w:rsid w:val="00E5391E"/>
    <w:rsid w:val="00E540A7"/>
    <w:rsid w:val="00E5445B"/>
    <w:rsid w:val="00E5532C"/>
    <w:rsid w:val="00E55B01"/>
    <w:rsid w:val="00E562BC"/>
    <w:rsid w:val="00E56416"/>
    <w:rsid w:val="00E57B2C"/>
    <w:rsid w:val="00E602D2"/>
    <w:rsid w:val="00E634E9"/>
    <w:rsid w:val="00E63A1B"/>
    <w:rsid w:val="00E648E0"/>
    <w:rsid w:val="00E66479"/>
    <w:rsid w:val="00E6684E"/>
    <w:rsid w:val="00E66B9A"/>
    <w:rsid w:val="00E671A9"/>
    <w:rsid w:val="00E674F1"/>
    <w:rsid w:val="00E7069C"/>
    <w:rsid w:val="00E706A2"/>
    <w:rsid w:val="00E707DA"/>
    <w:rsid w:val="00E708B2"/>
    <w:rsid w:val="00E71338"/>
    <w:rsid w:val="00E72016"/>
    <w:rsid w:val="00E725F0"/>
    <w:rsid w:val="00E73A1E"/>
    <w:rsid w:val="00E74CFE"/>
    <w:rsid w:val="00E7544E"/>
    <w:rsid w:val="00E755C5"/>
    <w:rsid w:val="00E759C6"/>
    <w:rsid w:val="00E765E6"/>
    <w:rsid w:val="00E818BA"/>
    <w:rsid w:val="00E82892"/>
    <w:rsid w:val="00E8295E"/>
    <w:rsid w:val="00E829E6"/>
    <w:rsid w:val="00E83182"/>
    <w:rsid w:val="00E869F1"/>
    <w:rsid w:val="00E9072A"/>
    <w:rsid w:val="00E90966"/>
    <w:rsid w:val="00E91ADB"/>
    <w:rsid w:val="00E92581"/>
    <w:rsid w:val="00E925AE"/>
    <w:rsid w:val="00E928B4"/>
    <w:rsid w:val="00E92E48"/>
    <w:rsid w:val="00E92FBB"/>
    <w:rsid w:val="00E94628"/>
    <w:rsid w:val="00E947F4"/>
    <w:rsid w:val="00E95074"/>
    <w:rsid w:val="00E95857"/>
    <w:rsid w:val="00E9692C"/>
    <w:rsid w:val="00E97102"/>
    <w:rsid w:val="00E9733A"/>
    <w:rsid w:val="00E97DFB"/>
    <w:rsid w:val="00EA010D"/>
    <w:rsid w:val="00EA25D5"/>
    <w:rsid w:val="00EA29D5"/>
    <w:rsid w:val="00EA33C1"/>
    <w:rsid w:val="00EA33DA"/>
    <w:rsid w:val="00EA371B"/>
    <w:rsid w:val="00EA3F21"/>
    <w:rsid w:val="00EA4290"/>
    <w:rsid w:val="00EA5AFF"/>
    <w:rsid w:val="00EA5B12"/>
    <w:rsid w:val="00EA6282"/>
    <w:rsid w:val="00EA6342"/>
    <w:rsid w:val="00EA6472"/>
    <w:rsid w:val="00EA6A07"/>
    <w:rsid w:val="00EA705B"/>
    <w:rsid w:val="00EA7AA9"/>
    <w:rsid w:val="00EB0CC4"/>
    <w:rsid w:val="00EB1408"/>
    <w:rsid w:val="00EB1682"/>
    <w:rsid w:val="00EB1C3E"/>
    <w:rsid w:val="00EB2464"/>
    <w:rsid w:val="00EB308C"/>
    <w:rsid w:val="00EB4423"/>
    <w:rsid w:val="00EB507F"/>
    <w:rsid w:val="00EB55F8"/>
    <w:rsid w:val="00EC23B6"/>
    <w:rsid w:val="00EC3164"/>
    <w:rsid w:val="00EC624D"/>
    <w:rsid w:val="00EC68B8"/>
    <w:rsid w:val="00EC6D2F"/>
    <w:rsid w:val="00EC6F69"/>
    <w:rsid w:val="00ED0007"/>
    <w:rsid w:val="00ED1674"/>
    <w:rsid w:val="00ED1889"/>
    <w:rsid w:val="00ED2954"/>
    <w:rsid w:val="00ED2F3A"/>
    <w:rsid w:val="00ED3142"/>
    <w:rsid w:val="00ED5433"/>
    <w:rsid w:val="00ED5444"/>
    <w:rsid w:val="00ED5FBC"/>
    <w:rsid w:val="00ED6746"/>
    <w:rsid w:val="00ED6B0D"/>
    <w:rsid w:val="00ED6F8B"/>
    <w:rsid w:val="00EE0C32"/>
    <w:rsid w:val="00EE2F4C"/>
    <w:rsid w:val="00EE33B4"/>
    <w:rsid w:val="00EE61DA"/>
    <w:rsid w:val="00EE62B7"/>
    <w:rsid w:val="00EE760D"/>
    <w:rsid w:val="00EF0035"/>
    <w:rsid w:val="00EF0079"/>
    <w:rsid w:val="00EF0553"/>
    <w:rsid w:val="00EF09AF"/>
    <w:rsid w:val="00EF0B5C"/>
    <w:rsid w:val="00EF26D1"/>
    <w:rsid w:val="00EF28E4"/>
    <w:rsid w:val="00EF2B10"/>
    <w:rsid w:val="00EF2D44"/>
    <w:rsid w:val="00EF3013"/>
    <w:rsid w:val="00EF3182"/>
    <w:rsid w:val="00EF44D4"/>
    <w:rsid w:val="00EF5536"/>
    <w:rsid w:val="00EF5B4C"/>
    <w:rsid w:val="00EF704A"/>
    <w:rsid w:val="00EF7BD7"/>
    <w:rsid w:val="00EF7DE8"/>
    <w:rsid w:val="00EF7DEA"/>
    <w:rsid w:val="00F0114C"/>
    <w:rsid w:val="00F011A1"/>
    <w:rsid w:val="00F01E06"/>
    <w:rsid w:val="00F027BA"/>
    <w:rsid w:val="00F02EEE"/>
    <w:rsid w:val="00F03BCE"/>
    <w:rsid w:val="00F03C25"/>
    <w:rsid w:val="00F04164"/>
    <w:rsid w:val="00F04624"/>
    <w:rsid w:val="00F059A8"/>
    <w:rsid w:val="00F05BCE"/>
    <w:rsid w:val="00F06185"/>
    <w:rsid w:val="00F061FC"/>
    <w:rsid w:val="00F06EAD"/>
    <w:rsid w:val="00F06EFA"/>
    <w:rsid w:val="00F10441"/>
    <w:rsid w:val="00F104AA"/>
    <w:rsid w:val="00F10C6A"/>
    <w:rsid w:val="00F10C80"/>
    <w:rsid w:val="00F112FA"/>
    <w:rsid w:val="00F116A9"/>
    <w:rsid w:val="00F1172A"/>
    <w:rsid w:val="00F11C77"/>
    <w:rsid w:val="00F11D37"/>
    <w:rsid w:val="00F12167"/>
    <w:rsid w:val="00F1249F"/>
    <w:rsid w:val="00F13902"/>
    <w:rsid w:val="00F15502"/>
    <w:rsid w:val="00F163D9"/>
    <w:rsid w:val="00F1649C"/>
    <w:rsid w:val="00F165E6"/>
    <w:rsid w:val="00F16822"/>
    <w:rsid w:val="00F17928"/>
    <w:rsid w:val="00F17F8E"/>
    <w:rsid w:val="00F200A1"/>
    <w:rsid w:val="00F2024D"/>
    <w:rsid w:val="00F20B1E"/>
    <w:rsid w:val="00F21F5C"/>
    <w:rsid w:val="00F22A41"/>
    <w:rsid w:val="00F24931"/>
    <w:rsid w:val="00F27467"/>
    <w:rsid w:val="00F27694"/>
    <w:rsid w:val="00F276E8"/>
    <w:rsid w:val="00F30043"/>
    <w:rsid w:val="00F319D2"/>
    <w:rsid w:val="00F31B42"/>
    <w:rsid w:val="00F32234"/>
    <w:rsid w:val="00F32590"/>
    <w:rsid w:val="00F326C8"/>
    <w:rsid w:val="00F33734"/>
    <w:rsid w:val="00F33BAB"/>
    <w:rsid w:val="00F348E8"/>
    <w:rsid w:val="00F34C3A"/>
    <w:rsid w:val="00F36488"/>
    <w:rsid w:val="00F37035"/>
    <w:rsid w:val="00F37534"/>
    <w:rsid w:val="00F37802"/>
    <w:rsid w:val="00F37D26"/>
    <w:rsid w:val="00F37D2D"/>
    <w:rsid w:val="00F40175"/>
    <w:rsid w:val="00F40DC5"/>
    <w:rsid w:val="00F414B6"/>
    <w:rsid w:val="00F43133"/>
    <w:rsid w:val="00F45F3D"/>
    <w:rsid w:val="00F4689C"/>
    <w:rsid w:val="00F46CAF"/>
    <w:rsid w:val="00F4709C"/>
    <w:rsid w:val="00F47199"/>
    <w:rsid w:val="00F472BD"/>
    <w:rsid w:val="00F4742A"/>
    <w:rsid w:val="00F47DCC"/>
    <w:rsid w:val="00F47F88"/>
    <w:rsid w:val="00F506DE"/>
    <w:rsid w:val="00F51416"/>
    <w:rsid w:val="00F528D5"/>
    <w:rsid w:val="00F52A89"/>
    <w:rsid w:val="00F52EDB"/>
    <w:rsid w:val="00F5300B"/>
    <w:rsid w:val="00F53078"/>
    <w:rsid w:val="00F534AB"/>
    <w:rsid w:val="00F542C3"/>
    <w:rsid w:val="00F56C42"/>
    <w:rsid w:val="00F56D28"/>
    <w:rsid w:val="00F57925"/>
    <w:rsid w:val="00F60992"/>
    <w:rsid w:val="00F61872"/>
    <w:rsid w:val="00F61B90"/>
    <w:rsid w:val="00F631E1"/>
    <w:rsid w:val="00F63A2A"/>
    <w:rsid w:val="00F657A2"/>
    <w:rsid w:val="00F65ACE"/>
    <w:rsid w:val="00F65DD0"/>
    <w:rsid w:val="00F65EA8"/>
    <w:rsid w:val="00F668FC"/>
    <w:rsid w:val="00F66935"/>
    <w:rsid w:val="00F67C35"/>
    <w:rsid w:val="00F70120"/>
    <w:rsid w:val="00F71FE4"/>
    <w:rsid w:val="00F730A1"/>
    <w:rsid w:val="00F73415"/>
    <w:rsid w:val="00F73AA5"/>
    <w:rsid w:val="00F742B7"/>
    <w:rsid w:val="00F743A4"/>
    <w:rsid w:val="00F74E9A"/>
    <w:rsid w:val="00F75FAE"/>
    <w:rsid w:val="00F7679E"/>
    <w:rsid w:val="00F77467"/>
    <w:rsid w:val="00F801F5"/>
    <w:rsid w:val="00F81038"/>
    <w:rsid w:val="00F81FB1"/>
    <w:rsid w:val="00F81FF9"/>
    <w:rsid w:val="00F829A3"/>
    <w:rsid w:val="00F83DD1"/>
    <w:rsid w:val="00F84D1E"/>
    <w:rsid w:val="00F84F9A"/>
    <w:rsid w:val="00F853FE"/>
    <w:rsid w:val="00F8594A"/>
    <w:rsid w:val="00F85A49"/>
    <w:rsid w:val="00F85FC2"/>
    <w:rsid w:val="00F8678D"/>
    <w:rsid w:val="00F86F71"/>
    <w:rsid w:val="00F870AB"/>
    <w:rsid w:val="00F90119"/>
    <w:rsid w:val="00F90999"/>
    <w:rsid w:val="00F912BB"/>
    <w:rsid w:val="00F918D1"/>
    <w:rsid w:val="00F92849"/>
    <w:rsid w:val="00F92FA9"/>
    <w:rsid w:val="00F93192"/>
    <w:rsid w:val="00F93BEF"/>
    <w:rsid w:val="00F9564C"/>
    <w:rsid w:val="00F95E54"/>
    <w:rsid w:val="00F97FDD"/>
    <w:rsid w:val="00FA0D5E"/>
    <w:rsid w:val="00FA1E19"/>
    <w:rsid w:val="00FA1FE1"/>
    <w:rsid w:val="00FA2403"/>
    <w:rsid w:val="00FA279C"/>
    <w:rsid w:val="00FA39B2"/>
    <w:rsid w:val="00FA430F"/>
    <w:rsid w:val="00FA5214"/>
    <w:rsid w:val="00FA531D"/>
    <w:rsid w:val="00FA58B3"/>
    <w:rsid w:val="00FA5A9E"/>
    <w:rsid w:val="00FA6ABE"/>
    <w:rsid w:val="00FA77C4"/>
    <w:rsid w:val="00FB0C5A"/>
    <w:rsid w:val="00FB0CD4"/>
    <w:rsid w:val="00FB10FC"/>
    <w:rsid w:val="00FB14E1"/>
    <w:rsid w:val="00FB1CA5"/>
    <w:rsid w:val="00FB26D3"/>
    <w:rsid w:val="00FB284D"/>
    <w:rsid w:val="00FB3153"/>
    <w:rsid w:val="00FB3972"/>
    <w:rsid w:val="00FB3A66"/>
    <w:rsid w:val="00FB3C53"/>
    <w:rsid w:val="00FB3EF2"/>
    <w:rsid w:val="00FB47D1"/>
    <w:rsid w:val="00FB4817"/>
    <w:rsid w:val="00FB52EE"/>
    <w:rsid w:val="00FB60BF"/>
    <w:rsid w:val="00FB6475"/>
    <w:rsid w:val="00FB6BDA"/>
    <w:rsid w:val="00FB7145"/>
    <w:rsid w:val="00FB7A7D"/>
    <w:rsid w:val="00FC15C5"/>
    <w:rsid w:val="00FC19C5"/>
    <w:rsid w:val="00FC2108"/>
    <w:rsid w:val="00FC2F66"/>
    <w:rsid w:val="00FC302F"/>
    <w:rsid w:val="00FC3719"/>
    <w:rsid w:val="00FC3CE8"/>
    <w:rsid w:val="00FC417B"/>
    <w:rsid w:val="00FC430C"/>
    <w:rsid w:val="00FC557D"/>
    <w:rsid w:val="00FC58DE"/>
    <w:rsid w:val="00FC64E6"/>
    <w:rsid w:val="00FC7966"/>
    <w:rsid w:val="00FC79A1"/>
    <w:rsid w:val="00FC7C4A"/>
    <w:rsid w:val="00FC7F55"/>
    <w:rsid w:val="00FD0CBA"/>
    <w:rsid w:val="00FD268C"/>
    <w:rsid w:val="00FD2773"/>
    <w:rsid w:val="00FD3403"/>
    <w:rsid w:val="00FD3B1D"/>
    <w:rsid w:val="00FD3E2E"/>
    <w:rsid w:val="00FD6AC3"/>
    <w:rsid w:val="00FD6F84"/>
    <w:rsid w:val="00FD7739"/>
    <w:rsid w:val="00FE0EC7"/>
    <w:rsid w:val="00FE1E14"/>
    <w:rsid w:val="00FE1FD4"/>
    <w:rsid w:val="00FE3513"/>
    <w:rsid w:val="00FE48C6"/>
    <w:rsid w:val="00FE5B07"/>
    <w:rsid w:val="00FE5C29"/>
    <w:rsid w:val="00FE5F9C"/>
    <w:rsid w:val="00FE6406"/>
    <w:rsid w:val="00FE6647"/>
    <w:rsid w:val="00FE6B02"/>
    <w:rsid w:val="00FE6D2B"/>
    <w:rsid w:val="00FE7482"/>
    <w:rsid w:val="00FE769A"/>
    <w:rsid w:val="00FE7774"/>
    <w:rsid w:val="00FF08AD"/>
    <w:rsid w:val="00FF119A"/>
    <w:rsid w:val="00FF198D"/>
    <w:rsid w:val="00FF1B38"/>
    <w:rsid w:val="00FF1D85"/>
    <w:rsid w:val="00FF217F"/>
    <w:rsid w:val="00FF3464"/>
    <w:rsid w:val="00FF3927"/>
    <w:rsid w:val="00FF3949"/>
    <w:rsid w:val="00FF3AAF"/>
    <w:rsid w:val="00FF47CA"/>
    <w:rsid w:val="00FF4CBE"/>
    <w:rsid w:val="00FF530B"/>
    <w:rsid w:val="00FF5B1E"/>
    <w:rsid w:val="00FF5B32"/>
    <w:rsid w:val="00FF5EFD"/>
    <w:rsid w:val="00FF6A74"/>
    <w:rsid w:val="00FF6B16"/>
    <w:rsid w:val="00FF732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E0FD02"/>
  <w15:chartTrackingRefBased/>
  <w15:docId w15:val="{FFCCBAA7-1836-4262-9C1C-315F70A6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paragraph" w:styleId="Heading3">
    <w:name w:val="heading 3"/>
    <w:basedOn w:val="Normal"/>
    <w:link w:val="Heading3Char"/>
    <w:uiPriority w:val="9"/>
    <w:qFormat/>
    <w:rsid w:val="001F79C7"/>
    <w:pPr>
      <w:spacing w:before="100" w:beforeAutospacing="1" w:after="100" w:afterAutospacing="1"/>
      <w:outlineLvl w:val="2"/>
    </w:pPr>
    <w:rPr>
      <w:rFonts w:cs="Times New Roman"/>
      <w:b/>
      <w:bCs/>
      <w:sz w:val="27"/>
      <w:szCs w:val="27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llowedHyperlink">
    <w:name w:val="FollowedHyperlink"/>
    <w:rsid w:val="00F57925"/>
    <w:rPr>
      <w:color w:val="800080"/>
      <w:u w:val="single"/>
    </w:rPr>
  </w:style>
  <w:style w:type="character" w:styleId="Hyperlink">
    <w:name w:val="Hyperlink"/>
    <w:rsid w:val="00C87E7C"/>
    <w:rPr>
      <w:color w:val="0000FF"/>
      <w:u w:val="single"/>
      <w:lang w:bidi="th-TH"/>
    </w:rPr>
  </w:style>
  <w:style w:type="paragraph" w:styleId="Header">
    <w:name w:val="header"/>
    <w:basedOn w:val="Normal"/>
    <w:link w:val="HeaderChar"/>
    <w:uiPriority w:val="99"/>
    <w:rsid w:val="00D6626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6626B"/>
  </w:style>
  <w:style w:type="paragraph" w:styleId="Footer">
    <w:name w:val="footer"/>
    <w:basedOn w:val="Normal"/>
    <w:link w:val="FooterChar"/>
    <w:uiPriority w:val="99"/>
    <w:rsid w:val="00D6626B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07418C"/>
    <w:rPr>
      <w:sz w:val="20"/>
      <w:szCs w:val="23"/>
    </w:rPr>
  </w:style>
  <w:style w:type="character" w:styleId="FootnoteReference">
    <w:name w:val="footnote reference"/>
    <w:semiHidden/>
    <w:rsid w:val="0007418C"/>
    <w:rPr>
      <w:sz w:val="32"/>
      <w:szCs w:val="32"/>
      <w:vertAlign w:val="superscript"/>
    </w:rPr>
  </w:style>
  <w:style w:type="character" w:customStyle="1" w:styleId="HeaderChar">
    <w:name w:val="Header Char"/>
    <w:link w:val="Header"/>
    <w:uiPriority w:val="99"/>
    <w:rsid w:val="006909A5"/>
    <w:rPr>
      <w:sz w:val="24"/>
      <w:szCs w:val="28"/>
    </w:rPr>
  </w:style>
  <w:style w:type="table" w:styleId="TableGrid">
    <w:name w:val="Table Grid"/>
    <w:basedOn w:val="TableNormal"/>
    <w:uiPriority w:val="59"/>
    <w:rsid w:val="00AD5DD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739AB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5739AB"/>
    <w:rPr>
      <w:rFonts w:ascii="Tahoma" w:hAnsi="Tahoma"/>
      <w:sz w:val="16"/>
    </w:rPr>
  </w:style>
  <w:style w:type="character" w:customStyle="1" w:styleId="Heading3Char">
    <w:name w:val="Heading 3 Char"/>
    <w:link w:val="Heading3"/>
    <w:uiPriority w:val="9"/>
    <w:rsid w:val="001F79C7"/>
    <w:rPr>
      <w:rFonts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1B3242"/>
    <w:pPr>
      <w:ind w:left="720"/>
    </w:pPr>
  </w:style>
  <w:style w:type="character" w:customStyle="1" w:styleId="FooterChar">
    <w:name w:val="Footer Char"/>
    <w:link w:val="Footer"/>
    <w:uiPriority w:val="99"/>
    <w:rsid w:val="003E3C0E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&#3585;&#3634;&#3619;&#3614;&#3636;&#3617;&#3614;&#3660;&#3627;&#3609;&#3633;&#3591;&#3626;&#3639;&#3629;&#3619;&#3634;&#3594;&#3585;&#3634;&#3619;&#3616;&#3634;&#3625;&#3634;&#3652;&#3607;&#3618;\&#3586;&#3629;&#3651;&#3627;&#3657;&#3614;&#3636;&#3592;&#3634;&#3619;&#3603;&#3634;&#3627;&#3621;&#3633;&#3585;&#3626;&#3641;&#3605;&#3619;&#3585;&#3634;&#3619;&#3613;&#3638;&#3585;&#3629;&#3610;&#3619;&#3617;&#3619;&#3632;&#3604;&#3633;&#3610;&#3611;&#3619;&#3632;&#3585;&#3634;&#3624;&#3609;&#3637;&#3618;&#3610;&#3633;&#3605;&#3619;&#3623;&#3636;&#3594;&#3634;&#3585;&#3634;&#3619;&#3611;&#3619;&#3632;&#3617;&#3623;&#3621;&#3612;&#3621;&#3604;&#3657;&#3623;&#3618;&#3588;&#3629;&#3617;&#3614;&#3636;&#3623;&#3648;&#3605;&#3629;&#3619;&#3660;&#3626;&#3635;&#3627;&#3619;&#3633;&#3610;&#3591;&#3634;&#3609;&#3605;&#3635;&#3619;&#3623;&#359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28B3B-4C8B-48E9-B069-574656363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ขอให้พิจารณาหลักสูตรการฝึกอบรมระดับประกาศนียบัตรวิชาการประมวลผลด้วยคอมพิวเตอร์สำหรับงานตำรวจ.dot</Template>
  <TotalTime>1</TotalTime>
  <Pages>3</Pages>
  <Words>680</Words>
  <Characters>3878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SPM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นัธทวัฒน์ จิตรานนท์</cp:lastModifiedBy>
  <cp:revision>3</cp:revision>
  <cp:lastPrinted>2025-04-26T10:34:00Z</cp:lastPrinted>
  <dcterms:created xsi:type="dcterms:W3CDTF">2026-08-03T10:44:00Z</dcterms:created>
  <dcterms:modified xsi:type="dcterms:W3CDTF">2026-08-03T10:45:00Z</dcterms:modified>
</cp:coreProperties>
</file>